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0A480" w14:textId="77777777" w:rsidR="006B7F59" w:rsidRPr="007E7F0F" w:rsidRDefault="006B7F59" w:rsidP="00E67D9A">
      <w:pPr>
        <w:tabs>
          <w:tab w:val="left" w:pos="1970"/>
        </w:tabs>
        <w:spacing w:line="276" w:lineRule="auto"/>
        <w:rPr>
          <w:lang w:val="en-GB"/>
        </w:rPr>
      </w:pPr>
      <w:bookmarkStart w:id="0" w:name="_GoBack"/>
      <w:bookmarkEnd w:id="0"/>
    </w:p>
    <w:p w14:paraId="2A538C4E" w14:textId="77777777" w:rsidR="006B7F59" w:rsidRPr="007E7F0F" w:rsidRDefault="006B7F59" w:rsidP="00D513DA">
      <w:pPr>
        <w:spacing w:line="276" w:lineRule="auto"/>
        <w:rPr>
          <w:lang w:val="en-GB"/>
        </w:rPr>
      </w:pPr>
    </w:p>
    <w:p w14:paraId="623A62F4" w14:textId="77777777" w:rsidR="006B7F59" w:rsidRPr="007E7F0F" w:rsidRDefault="006B7F59" w:rsidP="00D513DA">
      <w:pPr>
        <w:spacing w:line="276" w:lineRule="auto"/>
        <w:rPr>
          <w:lang w:val="en-GB"/>
        </w:rPr>
      </w:pPr>
    </w:p>
    <w:p w14:paraId="74F30394" w14:textId="77777777" w:rsidR="006B7F59" w:rsidRPr="007E7F0F" w:rsidRDefault="006B7F59" w:rsidP="00D513DA">
      <w:pPr>
        <w:spacing w:line="276" w:lineRule="auto"/>
        <w:rPr>
          <w:lang w:val="en-GB"/>
        </w:rPr>
      </w:pPr>
    </w:p>
    <w:p w14:paraId="29DD35E9" w14:textId="77777777" w:rsidR="006B7F59" w:rsidRPr="007E7F0F" w:rsidRDefault="006B7F59" w:rsidP="00D513DA">
      <w:pPr>
        <w:spacing w:line="276" w:lineRule="auto"/>
        <w:rPr>
          <w:lang w:val="en-GB"/>
        </w:rPr>
      </w:pPr>
    </w:p>
    <w:p w14:paraId="0E2706F6" w14:textId="22A34AD7" w:rsidR="007E7F0F" w:rsidRPr="00373B49" w:rsidRDefault="00D95145" w:rsidP="007E7F0F">
      <w:pPr>
        <w:pStyle w:val="Style1"/>
        <w:tabs>
          <w:tab w:val="left" w:pos="426"/>
        </w:tabs>
        <w:spacing w:before="200" w:after="200"/>
        <w:contextualSpacing/>
        <w:jc w:val="center"/>
        <w:rPr>
          <w:rFonts w:ascii="Myriad Pro" w:hAnsi="Myriad Pro"/>
          <w:bCs/>
          <w:sz w:val="28"/>
          <w:lang w:val="ru-RU"/>
        </w:rPr>
      </w:pPr>
      <w:proofErr w:type="spellStart"/>
      <w:r w:rsidRPr="008E0046">
        <w:rPr>
          <w:rFonts w:ascii="Myriad Pro" w:hAnsi="Myriad Pro"/>
          <w:bCs/>
          <w:sz w:val="28"/>
          <w:lang w:val="uk-UA"/>
        </w:rPr>
        <w:t>Вебінар</w:t>
      </w:r>
      <w:proofErr w:type="spellEnd"/>
      <w:r w:rsidRPr="008E0046">
        <w:rPr>
          <w:rFonts w:ascii="Myriad Pro" w:hAnsi="Myriad Pro"/>
          <w:bCs/>
          <w:sz w:val="28"/>
          <w:lang w:val="uk-UA"/>
        </w:rPr>
        <w:t xml:space="preserve"> на тему:</w:t>
      </w:r>
    </w:p>
    <w:p w14:paraId="0A42C1EB" w14:textId="21E9AAA8" w:rsidR="007E7F0F" w:rsidRPr="008E0046" w:rsidRDefault="00E31E19" w:rsidP="009A202C">
      <w:pPr>
        <w:pStyle w:val="Style1"/>
        <w:tabs>
          <w:tab w:val="left" w:pos="426"/>
        </w:tabs>
        <w:spacing w:before="200" w:after="100"/>
        <w:contextualSpacing/>
        <w:jc w:val="center"/>
        <w:rPr>
          <w:rFonts w:ascii="Myriad Pro" w:hAnsi="Myriad Pro"/>
          <w:b/>
          <w:bCs/>
          <w:sz w:val="28"/>
          <w:lang w:val="ru-RU"/>
        </w:rPr>
      </w:pPr>
      <w:r>
        <w:rPr>
          <w:rFonts w:ascii="Myriad Pro" w:hAnsi="Myriad Pro"/>
          <w:b/>
          <w:bCs/>
          <w:sz w:val="28"/>
          <w:lang w:val="uk-UA"/>
        </w:rPr>
        <w:t xml:space="preserve">«Програма </w:t>
      </w:r>
      <w:r w:rsidR="00D95145" w:rsidRPr="008E0046">
        <w:rPr>
          <w:rFonts w:ascii="Myriad Pro" w:hAnsi="Myriad Pro"/>
          <w:b/>
          <w:bCs/>
          <w:sz w:val="28"/>
          <w:lang w:val="uk-UA"/>
        </w:rPr>
        <w:t>«Партнерство «Відкритий Уряд»</w:t>
      </w:r>
      <w:r w:rsidR="009A202C" w:rsidRPr="008E0046">
        <w:rPr>
          <w:rFonts w:ascii="Myriad Pro" w:hAnsi="Myriad Pro"/>
          <w:b/>
          <w:bCs/>
          <w:sz w:val="28"/>
          <w:lang w:val="uk-UA"/>
        </w:rPr>
        <w:t xml:space="preserve"> </w:t>
      </w:r>
      <w:r w:rsidR="00D95145" w:rsidRPr="008E0046">
        <w:rPr>
          <w:rFonts w:ascii="Myriad Pro" w:hAnsi="Myriad Pro"/>
          <w:b/>
          <w:bCs/>
          <w:sz w:val="28"/>
          <w:lang w:val="uk-UA"/>
        </w:rPr>
        <w:t xml:space="preserve">для </w:t>
      </w:r>
      <w:r>
        <w:rPr>
          <w:rFonts w:ascii="Myriad Pro" w:hAnsi="Myriad Pro"/>
          <w:b/>
          <w:bCs/>
          <w:sz w:val="28"/>
          <w:lang w:val="uk-UA"/>
        </w:rPr>
        <w:t xml:space="preserve">органів </w:t>
      </w:r>
      <w:r w:rsidR="00D95145" w:rsidRPr="008E0046">
        <w:rPr>
          <w:rFonts w:ascii="Myriad Pro" w:hAnsi="Myriad Pro"/>
          <w:b/>
          <w:bCs/>
          <w:sz w:val="28"/>
          <w:lang w:val="uk-UA"/>
        </w:rPr>
        <w:t xml:space="preserve">місцевого </w:t>
      </w:r>
      <w:r>
        <w:rPr>
          <w:rFonts w:ascii="Myriad Pro" w:hAnsi="Myriad Pro"/>
          <w:b/>
          <w:bCs/>
          <w:sz w:val="28"/>
          <w:lang w:val="uk-UA"/>
        </w:rPr>
        <w:t>самоврядування</w:t>
      </w:r>
      <w:r w:rsidRPr="008E0046">
        <w:rPr>
          <w:rFonts w:ascii="Myriad Pro" w:hAnsi="Myriad Pro"/>
          <w:b/>
          <w:bCs/>
          <w:sz w:val="28"/>
          <w:lang w:val="uk-UA"/>
        </w:rPr>
        <w:t xml:space="preserve"> </w:t>
      </w:r>
      <w:r w:rsidR="00D95145" w:rsidRPr="008E0046">
        <w:rPr>
          <w:rFonts w:ascii="Myriad Pro" w:hAnsi="Myriad Pro"/>
          <w:b/>
          <w:bCs/>
          <w:sz w:val="28"/>
          <w:lang w:val="uk-UA"/>
        </w:rPr>
        <w:t>в Україні»</w:t>
      </w:r>
    </w:p>
    <w:p w14:paraId="6F90D1FB" w14:textId="52573C50" w:rsidR="007E7F0F" w:rsidRPr="00373B49" w:rsidRDefault="007E7F0F" w:rsidP="009A202C">
      <w:pPr>
        <w:spacing w:after="100" w:line="276" w:lineRule="auto"/>
        <w:jc w:val="center"/>
        <w:rPr>
          <w:i/>
          <w:sz w:val="22"/>
          <w:lang w:val="ru-RU"/>
        </w:rPr>
      </w:pPr>
      <w:r w:rsidRPr="00373B49">
        <w:rPr>
          <w:i/>
          <w:sz w:val="22"/>
          <w:lang w:val="ru-RU"/>
        </w:rPr>
        <w:t>16</w:t>
      </w:r>
      <w:r w:rsidR="00D95145" w:rsidRPr="008E0046">
        <w:rPr>
          <w:i/>
          <w:sz w:val="22"/>
          <w:lang w:val="uk-UA"/>
        </w:rPr>
        <w:t xml:space="preserve"> червня</w:t>
      </w:r>
      <w:r w:rsidRPr="00373B49">
        <w:rPr>
          <w:i/>
          <w:sz w:val="22"/>
          <w:lang w:val="ru-RU"/>
        </w:rPr>
        <w:t xml:space="preserve"> 2020</w:t>
      </w:r>
      <w:r w:rsidR="00D95145" w:rsidRPr="008E0046">
        <w:rPr>
          <w:i/>
          <w:sz w:val="22"/>
          <w:lang w:val="uk-UA"/>
        </w:rPr>
        <w:t xml:space="preserve"> року</w:t>
      </w:r>
      <w:r w:rsidR="007738A5" w:rsidRPr="00373B49">
        <w:rPr>
          <w:i/>
          <w:sz w:val="22"/>
          <w:lang w:val="ru-RU"/>
        </w:rPr>
        <w:t xml:space="preserve">, </w:t>
      </w:r>
      <w:r w:rsidR="00CD4346" w:rsidRPr="00373B49">
        <w:rPr>
          <w:i/>
          <w:sz w:val="22"/>
          <w:lang w:val="ru-RU"/>
        </w:rPr>
        <w:t>1</w:t>
      </w:r>
      <w:r w:rsidR="00E04715" w:rsidRPr="00373B49">
        <w:rPr>
          <w:i/>
          <w:sz w:val="22"/>
          <w:lang w:val="ru-RU"/>
        </w:rPr>
        <w:t>6</w:t>
      </w:r>
      <w:r w:rsidR="00CD4346" w:rsidRPr="00373B49">
        <w:rPr>
          <w:i/>
          <w:sz w:val="22"/>
          <w:lang w:val="ru-RU"/>
        </w:rPr>
        <w:t xml:space="preserve">:00 </w:t>
      </w:r>
      <w:r w:rsidR="00D95145" w:rsidRPr="008E0046">
        <w:rPr>
          <w:i/>
          <w:sz w:val="22"/>
          <w:lang w:val="uk-UA"/>
        </w:rPr>
        <w:t xml:space="preserve">– </w:t>
      </w:r>
      <w:r w:rsidR="00CD4346" w:rsidRPr="00373B49">
        <w:rPr>
          <w:i/>
          <w:sz w:val="22"/>
          <w:lang w:val="ru-RU"/>
        </w:rPr>
        <w:t xml:space="preserve"> 1</w:t>
      </w:r>
      <w:r w:rsidR="00E04715" w:rsidRPr="00373B49">
        <w:rPr>
          <w:i/>
          <w:sz w:val="22"/>
          <w:lang w:val="ru-RU"/>
        </w:rPr>
        <w:t>8</w:t>
      </w:r>
      <w:r w:rsidR="00CD4346" w:rsidRPr="00373B49">
        <w:rPr>
          <w:i/>
          <w:sz w:val="22"/>
          <w:lang w:val="ru-RU"/>
        </w:rPr>
        <w:t>:30</w:t>
      </w:r>
    </w:p>
    <w:p w14:paraId="725D833E" w14:textId="061CD8C8" w:rsidR="007E7F0F" w:rsidRPr="008E0046" w:rsidRDefault="00D95145" w:rsidP="009A202C">
      <w:pPr>
        <w:pStyle w:val="Style1"/>
        <w:shd w:val="clear" w:color="auto" w:fill="009E4D"/>
        <w:spacing w:after="80"/>
        <w:rPr>
          <w:rFonts w:ascii="Myriad Pro Light" w:hAnsi="Myriad Pro Light"/>
          <w:color w:val="FFFFFF" w:themeColor="background1"/>
          <w:sz w:val="26"/>
          <w:szCs w:val="26"/>
          <w:lang w:val="uk-UA"/>
        </w:rPr>
      </w:pPr>
      <w:r w:rsidRPr="008E0046">
        <w:rPr>
          <w:rFonts w:ascii="Myriad Pro Light" w:hAnsi="Myriad Pro Light"/>
          <w:color w:val="FFFFFF" w:themeColor="background1"/>
          <w:sz w:val="26"/>
          <w:szCs w:val="26"/>
          <w:lang w:val="uk-UA"/>
        </w:rPr>
        <w:t>КОНТЕКСТ</w:t>
      </w:r>
    </w:p>
    <w:p w14:paraId="583EE644" w14:textId="13AD3DC7" w:rsidR="00850F94" w:rsidRPr="008E0046" w:rsidRDefault="00850F94" w:rsidP="004B60BB">
      <w:pPr>
        <w:spacing w:after="60" w:line="276" w:lineRule="auto"/>
        <w:rPr>
          <w:rFonts w:cstheme="minorHAnsi"/>
          <w:bCs/>
          <w:sz w:val="18"/>
          <w:szCs w:val="16"/>
          <w:lang w:val="uk-UA"/>
        </w:rPr>
      </w:pPr>
      <w:r w:rsidRPr="008E0046">
        <w:rPr>
          <w:rFonts w:cstheme="minorHAnsi"/>
          <w:bCs/>
          <w:sz w:val="18"/>
          <w:szCs w:val="16"/>
          <w:lang w:val="uk-UA"/>
        </w:rPr>
        <w:t xml:space="preserve">Відкритість, прозорість та залучення громадян є ключовими елементами демократії на національному та місцевому рівнях. Оприлюднення публічної інформації дозволяє її ретельно перевіряти та надає можливість громадянам реалізовувати свої особисті та політичні права. У той же час прозорість є необхідною умовою для підзвітності та сприяє публічній етиці. Загалом, відкрите врядування стає найважливішою умовою для </w:t>
      </w:r>
      <w:proofErr w:type="spellStart"/>
      <w:r w:rsidRPr="008E0046">
        <w:rPr>
          <w:rFonts w:cstheme="minorHAnsi"/>
          <w:bCs/>
          <w:sz w:val="18"/>
          <w:szCs w:val="16"/>
          <w:lang w:val="uk-UA"/>
        </w:rPr>
        <w:t>партисипативного</w:t>
      </w:r>
      <w:proofErr w:type="spellEnd"/>
      <w:r w:rsidRPr="008E0046">
        <w:rPr>
          <w:rFonts w:cstheme="minorHAnsi"/>
          <w:bCs/>
          <w:sz w:val="18"/>
          <w:szCs w:val="16"/>
          <w:lang w:val="uk-UA"/>
        </w:rPr>
        <w:t xml:space="preserve">, інклюзивного та відкритого процесу прийняття рішень на всіх рівнях. У цьому демократичному процесі реалізація інклюзивних місцевих політик та стратегій </w:t>
      </w:r>
      <w:r w:rsidR="00E31E19" w:rsidRPr="008E0046">
        <w:rPr>
          <w:rFonts w:cstheme="minorHAnsi"/>
          <w:bCs/>
          <w:sz w:val="18"/>
          <w:szCs w:val="16"/>
          <w:lang w:val="uk-UA"/>
        </w:rPr>
        <w:t>відігра</w:t>
      </w:r>
      <w:r w:rsidR="00E31E19">
        <w:rPr>
          <w:rFonts w:cstheme="minorHAnsi"/>
          <w:bCs/>
          <w:sz w:val="18"/>
          <w:szCs w:val="16"/>
          <w:lang w:val="uk-UA"/>
        </w:rPr>
        <w:t>є</w:t>
      </w:r>
      <w:r w:rsidR="00E31E19" w:rsidRPr="008E0046">
        <w:rPr>
          <w:rFonts w:cstheme="minorHAnsi"/>
          <w:bCs/>
          <w:sz w:val="18"/>
          <w:szCs w:val="16"/>
          <w:lang w:val="uk-UA"/>
        </w:rPr>
        <w:t xml:space="preserve"> </w:t>
      </w:r>
      <w:r w:rsidRPr="008E0046">
        <w:rPr>
          <w:rFonts w:cstheme="minorHAnsi"/>
          <w:bCs/>
          <w:sz w:val="18"/>
          <w:szCs w:val="16"/>
          <w:lang w:val="uk-UA"/>
        </w:rPr>
        <w:t>ключову роль у забезпеченні залучення громадян та  належному дотриманні інтересів усіх груп громади.</w:t>
      </w:r>
    </w:p>
    <w:p w14:paraId="32DC0AC5" w14:textId="4ECAD052" w:rsidR="00850F94" w:rsidRPr="008E0046" w:rsidRDefault="00850F94" w:rsidP="004B60BB">
      <w:pPr>
        <w:spacing w:after="60" w:line="276" w:lineRule="auto"/>
        <w:rPr>
          <w:rFonts w:cstheme="minorHAnsi"/>
          <w:bCs/>
          <w:sz w:val="18"/>
          <w:szCs w:val="16"/>
          <w:lang w:val="uk-UA"/>
        </w:rPr>
      </w:pPr>
      <w:r w:rsidRPr="008E0046">
        <w:rPr>
          <w:rFonts w:cstheme="minorHAnsi"/>
          <w:bCs/>
          <w:sz w:val="18"/>
          <w:szCs w:val="16"/>
          <w:lang w:val="uk-UA"/>
        </w:rPr>
        <w:t xml:space="preserve">Децентралізація та реформа місцевого самоврядування, яка зараз відбувається в Україні, встановлюють нові вимоги та обов'язки для органів місцевого самоврядування, які мають виконувати свої повноваження відкрито, прозоро та </w:t>
      </w:r>
      <w:proofErr w:type="spellStart"/>
      <w:r w:rsidRPr="008E0046">
        <w:rPr>
          <w:rFonts w:cstheme="minorHAnsi"/>
          <w:bCs/>
          <w:sz w:val="18"/>
          <w:szCs w:val="16"/>
          <w:lang w:val="uk-UA"/>
        </w:rPr>
        <w:t>інклюзивно</w:t>
      </w:r>
      <w:proofErr w:type="spellEnd"/>
      <w:r w:rsidRPr="008E0046">
        <w:rPr>
          <w:rFonts w:cstheme="minorHAnsi"/>
          <w:bCs/>
          <w:sz w:val="18"/>
          <w:szCs w:val="16"/>
          <w:lang w:val="uk-UA"/>
        </w:rPr>
        <w:t xml:space="preserve">, </w:t>
      </w:r>
      <w:r w:rsidR="00E31E19">
        <w:rPr>
          <w:rFonts w:cstheme="minorHAnsi"/>
          <w:bCs/>
          <w:sz w:val="18"/>
          <w:szCs w:val="16"/>
          <w:lang w:val="uk-UA"/>
        </w:rPr>
        <w:t>аби</w:t>
      </w:r>
      <w:r w:rsidR="00E31E19" w:rsidRPr="008E0046">
        <w:rPr>
          <w:rFonts w:cstheme="minorHAnsi"/>
          <w:bCs/>
          <w:sz w:val="18"/>
          <w:szCs w:val="16"/>
          <w:lang w:val="uk-UA"/>
        </w:rPr>
        <w:t xml:space="preserve"> </w:t>
      </w:r>
      <w:r w:rsidRPr="008E0046">
        <w:rPr>
          <w:rFonts w:cstheme="minorHAnsi"/>
          <w:bCs/>
          <w:sz w:val="18"/>
          <w:szCs w:val="16"/>
          <w:lang w:val="uk-UA"/>
        </w:rPr>
        <w:t xml:space="preserve">задовольняти потреби громадян та </w:t>
      </w:r>
      <w:proofErr w:type="spellStart"/>
      <w:r w:rsidRPr="008E0046">
        <w:rPr>
          <w:rFonts w:cstheme="minorHAnsi"/>
          <w:bCs/>
          <w:sz w:val="18"/>
          <w:szCs w:val="16"/>
          <w:lang w:val="uk-UA"/>
        </w:rPr>
        <w:t>обгрунт</w:t>
      </w:r>
      <w:r w:rsidR="00E31E19">
        <w:rPr>
          <w:rFonts w:cstheme="minorHAnsi"/>
          <w:bCs/>
          <w:sz w:val="18"/>
          <w:szCs w:val="16"/>
          <w:lang w:val="uk-UA"/>
        </w:rPr>
        <w:t>ову</w:t>
      </w:r>
      <w:r w:rsidRPr="008E0046">
        <w:rPr>
          <w:rFonts w:cstheme="minorHAnsi"/>
          <w:bCs/>
          <w:sz w:val="18"/>
          <w:szCs w:val="16"/>
          <w:lang w:val="uk-UA"/>
        </w:rPr>
        <w:t>увати</w:t>
      </w:r>
      <w:proofErr w:type="spellEnd"/>
      <w:r w:rsidRPr="008E0046">
        <w:rPr>
          <w:rFonts w:cstheme="minorHAnsi"/>
          <w:bCs/>
          <w:sz w:val="18"/>
          <w:szCs w:val="16"/>
          <w:lang w:val="uk-UA"/>
        </w:rPr>
        <w:t xml:space="preserve"> свої рішення, будуючи довіру на рівні громади. Впровадження різноманітних механізмів відкритого врядування та інструментів електронного врядування </w:t>
      </w:r>
      <w:r w:rsidR="00E31E19">
        <w:rPr>
          <w:rFonts w:cstheme="minorHAnsi"/>
          <w:bCs/>
          <w:sz w:val="18"/>
          <w:szCs w:val="16"/>
          <w:lang w:val="uk-UA"/>
        </w:rPr>
        <w:t>сприяють пришвидшенню</w:t>
      </w:r>
      <w:r w:rsidRPr="008E0046">
        <w:rPr>
          <w:rFonts w:cstheme="minorHAnsi"/>
          <w:bCs/>
          <w:sz w:val="18"/>
          <w:szCs w:val="16"/>
          <w:lang w:val="uk-UA"/>
        </w:rPr>
        <w:t xml:space="preserve"> цього процесу в Україні, який також повинен супроводжуватися оновленням підходу до процесу прийняття рішень на місцевому рівні.</w:t>
      </w:r>
    </w:p>
    <w:p w14:paraId="5BE7BDC1" w14:textId="2E2D686C" w:rsidR="00850F94" w:rsidRPr="008E0046" w:rsidRDefault="00850F94" w:rsidP="004B60BB">
      <w:pPr>
        <w:spacing w:after="60" w:line="276" w:lineRule="auto"/>
        <w:rPr>
          <w:rFonts w:cstheme="minorHAnsi"/>
          <w:bCs/>
          <w:sz w:val="18"/>
          <w:szCs w:val="16"/>
          <w:lang w:val="uk-UA"/>
        </w:rPr>
      </w:pPr>
      <w:r w:rsidRPr="008E0046">
        <w:rPr>
          <w:rFonts w:cstheme="minorHAnsi"/>
          <w:bCs/>
          <w:sz w:val="18"/>
          <w:szCs w:val="16"/>
          <w:lang w:val="uk-UA"/>
        </w:rPr>
        <w:t>Партнерство «Відкритий Уряд» (OGP) визнає ключову роль органів місцевого самоврядування, як орган</w:t>
      </w:r>
      <w:r w:rsidR="00E31E19">
        <w:rPr>
          <w:rFonts w:cstheme="minorHAnsi"/>
          <w:bCs/>
          <w:sz w:val="18"/>
          <w:szCs w:val="16"/>
          <w:lang w:val="uk-UA"/>
        </w:rPr>
        <w:t>ів</w:t>
      </w:r>
      <w:r w:rsidRPr="008E0046">
        <w:rPr>
          <w:rFonts w:cstheme="minorHAnsi"/>
          <w:bCs/>
          <w:sz w:val="18"/>
          <w:szCs w:val="16"/>
          <w:lang w:val="uk-UA"/>
        </w:rPr>
        <w:t xml:space="preserve"> влади, </w:t>
      </w:r>
      <w:r w:rsidR="00E31E19" w:rsidRPr="008E0046">
        <w:rPr>
          <w:rFonts w:cstheme="minorHAnsi"/>
          <w:bCs/>
          <w:sz w:val="18"/>
          <w:szCs w:val="16"/>
          <w:lang w:val="uk-UA"/>
        </w:rPr>
        <w:t>найближч</w:t>
      </w:r>
      <w:r w:rsidR="00E31E19">
        <w:rPr>
          <w:rFonts w:cstheme="minorHAnsi"/>
          <w:bCs/>
          <w:sz w:val="18"/>
          <w:szCs w:val="16"/>
          <w:lang w:val="uk-UA"/>
        </w:rPr>
        <w:t>их</w:t>
      </w:r>
      <w:r w:rsidR="00E31E19" w:rsidRPr="008E0046">
        <w:rPr>
          <w:rFonts w:cstheme="minorHAnsi"/>
          <w:bCs/>
          <w:sz w:val="18"/>
          <w:szCs w:val="16"/>
          <w:lang w:val="uk-UA"/>
        </w:rPr>
        <w:t xml:space="preserve"> </w:t>
      </w:r>
      <w:r w:rsidRPr="008E0046">
        <w:rPr>
          <w:rFonts w:cstheme="minorHAnsi"/>
          <w:bCs/>
          <w:sz w:val="18"/>
          <w:szCs w:val="16"/>
          <w:lang w:val="uk-UA"/>
        </w:rPr>
        <w:t xml:space="preserve">до громадян. Відповідно, після затвердження нової місцевої стратегії , Партнерство «Відкритий Уряд» </w:t>
      </w:r>
      <w:proofErr w:type="spellStart"/>
      <w:r w:rsidRPr="008E0046">
        <w:rPr>
          <w:rFonts w:cstheme="minorHAnsi"/>
          <w:bCs/>
          <w:sz w:val="18"/>
          <w:szCs w:val="16"/>
          <w:lang w:val="uk-UA"/>
        </w:rPr>
        <w:t>розшир</w:t>
      </w:r>
      <w:r w:rsidR="00E31E19">
        <w:rPr>
          <w:rFonts w:cstheme="minorHAnsi"/>
          <w:bCs/>
          <w:sz w:val="18"/>
          <w:szCs w:val="16"/>
          <w:lang w:val="uk-UA"/>
        </w:rPr>
        <w:t>ить</w:t>
      </w:r>
      <w:r w:rsidRPr="008E0046">
        <w:rPr>
          <w:rFonts w:cstheme="minorHAnsi"/>
          <w:bCs/>
          <w:sz w:val="18"/>
          <w:szCs w:val="16"/>
          <w:lang w:val="uk-UA"/>
        </w:rPr>
        <w:t>свою</w:t>
      </w:r>
      <w:proofErr w:type="spellEnd"/>
      <w:r w:rsidRPr="008E0046">
        <w:rPr>
          <w:rFonts w:cstheme="minorHAnsi"/>
          <w:bCs/>
          <w:sz w:val="18"/>
          <w:szCs w:val="16"/>
          <w:lang w:val="uk-UA"/>
        </w:rPr>
        <w:t xml:space="preserve"> місцеву</w:t>
      </w:r>
      <w:r w:rsidR="00E31E19">
        <w:rPr>
          <w:rFonts w:cstheme="minorHAnsi"/>
          <w:bCs/>
          <w:sz w:val="18"/>
          <w:szCs w:val="16"/>
          <w:lang w:val="uk-UA"/>
        </w:rPr>
        <w:t xml:space="preserve"> програму шляхом долучення</w:t>
      </w:r>
      <w:r w:rsidRPr="008E0046">
        <w:rPr>
          <w:rFonts w:cstheme="minorHAnsi"/>
          <w:bCs/>
          <w:sz w:val="18"/>
          <w:szCs w:val="16"/>
          <w:lang w:val="uk-UA"/>
        </w:rPr>
        <w:t xml:space="preserve"> 50-</w:t>
      </w:r>
      <w:r w:rsidR="00E31E19">
        <w:rPr>
          <w:rFonts w:cstheme="minorHAnsi"/>
          <w:bCs/>
          <w:sz w:val="18"/>
          <w:szCs w:val="16"/>
          <w:lang w:val="uk-UA"/>
        </w:rPr>
        <w:t>ох</w:t>
      </w:r>
      <w:r w:rsidR="00E31E19" w:rsidRPr="008E0046">
        <w:rPr>
          <w:rFonts w:cstheme="minorHAnsi"/>
          <w:bCs/>
          <w:sz w:val="18"/>
          <w:szCs w:val="16"/>
          <w:lang w:val="uk-UA"/>
        </w:rPr>
        <w:t xml:space="preserve"> нови</w:t>
      </w:r>
      <w:r w:rsidR="00E31E19">
        <w:rPr>
          <w:rFonts w:cstheme="minorHAnsi"/>
          <w:bCs/>
          <w:sz w:val="18"/>
          <w:szCs w:val="16"/>
          <w:lang w:val="uk-UA"/>
        </w:rPr>
        <w:t>х членів -</w:t>
      </w:r>
      <w:r w:rsidR="00E31E19" w:rsidRPr="008E0046">
        <w:rPr>
          <w:rFonts w:cstheme="minorHAnsi"/>
          <w:bCs/>
          <w:sz w:val="18"/>
          <w:szCs w:val="16"/>
          <w:lang w:val="uk-UA"/>
        </w:rPr>
        <w:t xml:space="preserve"> </w:t>
      </w:r>
      <w:r w:rsidR="00E31E19">
        <w:rPr>
          <w:rFonts w:cstheme="minorHAnsi"/>
          <w:bCs/>
          <w:sz w:val="18"/>
          <w:szCs w:val="16"/>
          <w:lang w:val="uk-UA"/>
        </w:rPr>
        <w:t>органів місцевого самоврядування -</w:t>
      </w:r>
      <w:r w:rsidRPr="008E0046">
        <w:rPr>
          <w:rFonts w:cstheme="minorHAnsi"/>
          <w:bCs/>
          <w:sz w:val="18"/>
          <w:szCs w:val="16"/>
          <w:lang w:val="uk-UA"/>
        </w:rPr>
        <w:t xml:space="preserve"> до 2020 року. </w:t>
      </w:r>
    </w:p>
    <w:p w14:paraId="7829327C" w14:textId="79FF4DDF" w:rsidR="00850F94" w:rsidRPr="008E0046" w:rsidRDefault="00850F94" w:rsidP="004B60BB">
      <w:pPr>
        <w:spacing w:after="120" w:line="276" w:lineRule="auto"/>
        <w:rPr>
          <w:rFonts w:cstheme="minorHAnsi"/>
          <w:bCs/>
          <w:i/>
          <w:iCs/>
          <w:sz w:val="18"/>
          <w:szCs w:val="16"/>
          <w:lang w:val="uk-UA"/>
        </w:rPr>
      </w:pPr>
      <w:proofErr w:type="spellStart"/>
      <w:r w:rsidRPr="008E0046">
        <w:rPr>
          <w:rFonts w:cstheme="minorHAnsi"/>
          <w:bCs/>
          <w:i/>
          <w:iCs/>
          <w:sz w:val="18"/>
          <w:szCs w:val="16"/>
          <w:lang w:val="uk-UA"/>
        </w:rPr>
        <w:t>Вебінар</w:t>
      </w:r>
      <w:proofErr w:type="spellEnd"/>
      <w:r w:rsidRPr="008E0046">
        <w:rPr>
          <w:rFonts w:cstheme="minorHAnsi"/>
          <w:bCs/>
          <w:i/>
          <w:iCs/>
          <w:sz w:val="18"/>
          <w:szCs w:val="16"/>
          <w:lang w:val="uk-UA"/>
        </w:rPr>
        <w:t xml:space="preserve"> організовано в рамках проекту </w:t>
      </w:r>
      <w:hyperlink r:id="rId8" w:tooltip="https://www.coe.int/uk/web/kyiv/strengthening-democracy-and-building-trust-at-local-level-in-ukraine" w:history="1">
        <w:r w:rsidRPr="008E0046">
          <w:rPr>
            <w:rStyle w:val="Hyperlink"/>
            <w:rFonts w:cstheme="minorHAnsi"/>
            <w:bCs/>
            <w:i/>
            <w:iCs/>
            <w:sz w:val="18"/>
            <w:szCs w:val="16"/>
            <w:lang w:val="uk-UA"/>
          </w:rPr>
          <w:t>«Посилення демократії та довіри на місцевому рівні в Україні»</w:t>
        </w:r>
      </w:hyperlink>
      <w:r w:rsidRPr="008E0046">
        <w:rPr>
          <w:rFonts w:cstheme="minorHAnsi"/>
          <w:bCs/>
          <w:i/>
          <w:iCs/>
          <w:sz w:val="18"/>
          <w:szCs w:val="16"/>
          <w:lang w:val="uk-UA"/>
        </w:rPr>
        <w:t>, який виконується Конгресом місцевих та регіональних влад Ради Європи як частина Плану дій Ради Європи для України на 2018-2021 роки. Проект спрямований на покращення якості демократії на місцевому рівні в Україні шляхом посилення інституційних структур та підтримки органів місцевого самоврядування та їх національних асоціацій в діяльності, спрямованій на запровадження принципів етики в процес прийняття рішень, а також підтримка більш інклюзивного, прозорого, підзвітного та орієнтованого на громадян місцевого врядування.</w:t>
      </w:r>
    </w:p>
    <w:p w14:paraId="45E7C68B" w14:textId="22162DC8" w:rsidR="007E7F0F" w:rsidRPr="008E0046" w:rsidRDefault="00850F94" w:rsidP="004B60BB">
      <w:pPr>
        <w:pStyle w:val="Style1"/>
        <w:shd w:val="clear" w:color="auto" w:fill="009E4D"/>
        <w:spacing w:after="80"/>
        <w:rPr>
          <w:rFonts w:ascii="Myriad Pro Light" w:hAnsi="Myriad Pro Light"/>
          <w:color w:val="FFFFFF" w:themeColor="background1"/>
          <w:sz w:val="26"/>
          <w:szCs w:val="26"/>
          <w:lang w:val="uk-UA"/>
        </w:rPr>
      </w:pPr>
      <w:r w:rsidRPr="008E0046">
        <w:rPr>
          <w:rFonts w:ascii="Myriad Pro Light" w:hAnsi="Myriad Pro Light"/>
          <w:color w:val="FFFFFF" w:themeColor="background1"/>
          <w:sz w:val="26"/>
          <w:szCs w:val="26"/>
          <w:lang w:val="uk-UA"/>
        </w:rPr>
        <w:t>ЦІЛІ</w:t>
      </w:r>
    </w:p>
    <w:p w14:paraId="67B89AD6" w14:textId="79E5C695" w:rsidR="007E7F0F" w:rsidRPr="008E0046" w:rsidRDefault="009A202C" w:rsidP="004B60BB">
      <w:pPr>
        <w:pStyle w:val="Style1"/>
        <w:numPr>
          <w:ilvl w:val="0"/>
          <w:numId w:val="1"/>
        </w:numPr>
        <w:spacing w:after="80"/>
        <w:ind w:left="284" w:hanging="295"/>
        <w:rPr>
          <w:rFonts w:ascii="Myriad Pro" w:hAnsi="Myriad Pro"/>
          <w:bCs/>
          <w:sz w:val="20"/>
          <w:szCs w:val="20"/>
          <w:lang w:val="uk-UA"/>
        </w:rPr>
      </w:pPr>
      <w:r w:rsidRPr="008E0046">
        <w:rPr>
          <w:rFonts w:ascii="Myriad Pro" w:hAnsi="Myriad Pro"/>
          <w:bCs/>
          <w:sz w:val="20"/>
          <w:szCs w:val="20"/>
          <w:lang w:val="uk-UA"/>
        </w:rPr>
        <w:t>Просування залучення органів місцевого самоврядування України в місцевій програмі Партнерства «Відкритий Уряд»</w:t>
      </w:r>
      <w:r w:rsidR="007E7F0F" w:rsidRPr="008E0046">
        <w:rPr>
          <w:rFonts w:ascii="Myriad Pro" w:hAnsi="Myriad Pro"/>
          <w:bCs/>
          <w:sz w:val="20"/>
          <w:szCs w:val="20"/>
          <w:lang w:val="uk-UA"/>
        </w:rPr>
        <w:t>;</w:t>
      </w:r>
    </w:p>
    <w:p w14:paraId="07B39145" w14:textId="1F0BB2E1" w:rsidR="009A202C" w:rsidRPr="008E0046" w:rsidRDefault="009A202C" w:rsidP="004B60BB">
      <w:pPr>
        <w:pStyle w:val="Style1"/>
        <w:numPr>
          <w:ilvl w:val="0"/>
          <w:numId w:val="1"/>
        </w:numPr>
        <w:spacing w:after="120"/>
        <w:ind w:left="284" w:hanging="295"/>
        <w:rPr>
          <w:rFonts w:ascii="Myriad Pro" w:hAnsi="Myriad Pro"/>
          <w:bCs/>
          <w:lang w:val="ru-RU"/>
        </w:rPr>
      </w:pPr>
      <w:r w:rsidRPr="008E0046">
        <w:rPr>
          <w:rFonts w:ascii="Myriad Pro" w:hAnsi="Myriad Pro"/>
          <w:bCs/>
          <w:sz w:val="20"/>
          <w:szCs w:val="20"/>
          <w:lang w:val="uk-UA"/>
        </w:rPr>
        <w:t>Надати практичні рекомендації та вказівки для органів місцевого самоврядування України щодо пода</w:t>
      </w:r>
      <w:r w:rsidR="00E31E19">
        <w:rPr>
          <w:rFonts w:ascii="Myriad Pro" w:hAnsi="Myriad Pro"/>
          <w:bCs/>
          <w:sz w:val="20"/>
          <w:szCs w:val="20"/>
          <w:lang w:val="uk-UA"/>
        </w:rPr>
        <w:t>ння</w:t>
      </w:r>
      <w:r w:rsidRPr="008E0046">
        <w:rPr>
          <w:rFonts w:ascii="Myriad Pro" w:hAnsi="Myriad Pro"/>
          <w:bCs/>
          <w:sz w:val="20"/>
          <w:szCs w:val="20"/>
          <w:lang w:val="uk-UA"/>
        </w:rPr>
        <w:t xml:space="preserve"> заявок для участі в місцевій програмі Партнерства «Відкритий Уряд».</w:t>
      </w:r>
    </w:p>
    <w:p w14:paraId="60DA3976" w14:textId="0D266079" w:rsidR="007738A5" w:rsidRPr="008E0046" w:rsidRDefault="009A202C" w:rsidP="006F4317">
      <w:pPr>
        <w:pStyle w:val="Style1"/>
        <w:shd w:val="clear" w:color="auto" w:fill="009E4D"/>
        <w:spacing w:after="120"/>
        <w:rPr>
          <w:rFonts w:ascii="Myriad Pro Light" w:hAnsi="Myriad Pro Light"/>
          <w:color w:val="FFFFFF" w:themeColor="background1"/>
          <w:sz w:val="26"/>
          <w:szCs w:val="26"/>
          <w:lang w:val="uk-UA"/>
        </w:rPr>
      </w:pPr>
      <w:r w:rsidRPr="008E0046">
        <w:rPr>
          <w:rFonts w:ascii="Myriad Pro Light" w:hAnsi="Myriad Pro Light"/>
          <w:color w:val="FFFFFF" w:themeColor="background1"/>
          <w:sz w:val="26"/>
          <w:szCs w:val="26"/>
          <w:lang w:val="uk-UA"/>
        </w:rPr>
        <w:t>КОНТАКТИ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5"/>
      </w:tblGrid>
      <w:tr w:rsidR="007738A5" w:rsidRPr="008E0046" w14:paraId="423894F2" w14:textId="77777777" w:rsidTr="00B17E7F">
        <w:tc>
          <w:tcPr>
            <w:tcW w:w="4503" w:type="dxa"/>
          </w:tcPr>
          <w:p w14:paraId="365014E2" w14:textId="77777777" w:rsidR="004B60BB" w:rsidRPr="008E0046" w:rsidRDefault="004B60BB" w:rsidP="004B60BB">
            <w:pPr>
              <w:pStyle w:val="Style1"/>
              <w:spacing w:after="20"/>
              <w:rPr>
                <w:rFonts w:ascii="Myriad Pro" w:hAnsi="Myriad Pro"/>
                <w:b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b/>
                <w:sz w:val="21"/>
                <w:szCs w:val="21"/>
                <w:lang w:val="uk-UA"/>
              </w:rPr>
              <w:t>Офіс Ради Європи в Україні</w:t>
            </w:r>
          </w:p>
          <w:p w14:paraId="393DE96F" w14:textId="77777777" w:rsidR="004B60BB" w:rsidRPr="008E0046" w:rsidRDefault="004B60BB" w:rsidP="004B60BB">
            <w:pPr>
              <w:pStyle w:val="Style1"/>
              <w:spacing w:after="20"/>
              <w:rPr>
                <w:rFonts w:ascii="Myriad Pro" w:hAnsi="Myriad Pro"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Світлана ГРИЩЕНКО </w:t>
            </w:r>
          </w:p>
          <w:p w14:paraId="17311E2B" w14:textId="77777777" w:rsidR="004B60BB" w:rsidRPr="008E0046" w:rsidRDefault="004B60BB" w:rsidP="004B60BB">
            <w:pPr>
              <w:pStyle w:val="Style1"/>
              <w:spacing w:after="20"/>
              <w:rPr>
                <w:rFonts w:ascii="Myriad Pro" w:hAnsi="Myriad Pro"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Керівник проекту</w:t>
            </w:r>
          </w:p>
          <w:p w14:paraId="525F1F1A" w14:textId="77777777" w:rsidR="004B60BB" w:rsidRPr="008E0046" w:rsidRDefault="004B60BB" w:rsidP="004B60BB">
            <w:pPr>
              <w:pStyle w:val="Style1"/>
              <w:spacing w:before="40" w:after="20"/>
              <w:rPr>
                <w:rFonts w:ascii="Myriad Pro" w:hAnsi="Myriad Pro"/>
                <w:sz w:val="21"/>
                <w:szCs w:val="21"/>
                <w:lang w:val="uk-UA"/>
              </w:rPr>
            </w:pP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Моб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: +380 96 340 13 83 </w:t>
            </w:r>
          </w:p>
          <w:p w14:paraId="26390D3A" w14:textId="77777777" w:rsidR="004B60BB" w:rsidRPr="008E0046" w:rsidRDefault="004B60BB" w:rsidP="004B60BB">
            <w:pPr>
              <w:pStyle w:val="Style1"/>
              <w:spacing w:after="20"/>
              <w:rPr>
                <w:rFonts w:ascii="Myriad Pro" w:hAnsi="Myriad Pro"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E-</w:t>
            </w: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mail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: </w:t>
            </w:r>
            <w:hyperlink r:id="rId9" w:history="1">
              <w:r w:rsidRPr="008E0046">
                <w:rPr>
                  <w:rStyle w:val="Hyperlink"/>
                  <w:rFonts w:ascii="Myriad Pro" w:hAnsi="Myriad Pro"/>
                  <w:sz w:val="21"/>
                  <w:szCs w:val="21"/>
                  <w:lang w:val="uk-UA"/>
                </w:rPr>
                <w:t>svitlana.gryshchenko@coe.int</w:t>
              </w:r>
            </w:hyperlink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 </w:t>
            </w:r>
          </w:p>
          <w:p w14:paraId="6D3BA638" w14:textId="77777777" w:rsidR="007738A5" w:rsidRPr="008E0046" w:rsidRDefault="007738A5" w:rsidP="00B17E7F">
            <w:pPr>
              <w:rPr>
                <w:sz w:val="21"/>
                <w:szCs w:val="21"/>
                <w:lang w:val="uk-UA"/>
              </w:rPr>
            </w:pPr>
          </w:p>
          <w:p w14:paraId="4592BD13" w14:textId="77777777" w:rsidR="004B60BB" w:rsidRPr="00373B49" w:rsidRDefault="004B60BB" w:rsidP="00B17E7F">
            <w:pPr>
              <w:rPr>
                <w:sz w:val="21"/>
                <w:szCs w:val="21"/>
              </w:rPr>
            </w:pPr>
          </w:p>
          <w:p w14:paraId="04CDD889" w14:textId="296C4A23" w:rsidR="004B60BB" w:rsidRPr="00373B49" w:rsidRDefault="004B60BB" w:rsidP="00B17E7F">
            <w:pPr>
              <w:rPr>
                <w:sz w:val="21"/>
                <w:szCs w:val="21"/>
              </w:rPr>
            </w:pPr>
          </w:p>
        </w:tc>
        <w:tc>
          <w:tcPr>
            <w:tcW w:w="4622" w:type="dxa"/>
          </w:tcPr>
          <w:p w14:paraId="564205F4" w14:textId="77777777" w:rsidR="004B60BB" w:rsidRPr="008E0046" w:rsidRDefault="004B60BB" w:rsidP="004B60BB">
            <w:pPr>
              <w:pStyle w:val="Style1"/>
              <w:tabs>
                <w:tab w:val="left" w:pos="954"/>
              </w:tabs>
              <w:spacing w:after="20"/>
              <w:ind w:left="106"/>
              <w:rPr>
                <w:rFonts w:ascii="Myriad Pro" w:hAnsi="Myriad Pro"/>
                <w:b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b/>
                <w:sz w:val="21"/>
                <w:szCs w:val="21"/>
                <w:lang w:val="uk-UA"/>
              </w:rPr>
              <w:lastRenderedPageBreak/>
              <w:t>Секретаріат Конгресу Ради Європи</w:t>
            </w:r>
          </w:p>
          <w:p w14:paraId="3DEB4D50" w14:textId="77777777" w:rsidR="004B60BB" w:rsidRPr="008E0046" w:rsidRDefault="004B60BB" w:rsidP="004B60BB">
            <w:pPr>
              <w:pStyle w:val="Style1"/>
              <w:spacing w:after="20"/>
              <w:ind w:left="106"/>
              <w:rPr>
                <w:rFonts w:ascii="Myriad Pro" w:hAnsi="Myriad Pro"/>
                <w:b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b/>
                <w:sz w:val="21"/>
                <w:szCs w:val="21"/>
                <w:lang w:val="uk-UA"/>
              </w:rPr>
              <w:t>(Франція)</w:t>
            </w:r>
          </w:p>
          <w:p w14:paraId="623C6DF6" w14:textId="77777777" w:rsidR="004B60BB" w:rsidRPr="008E0046" w:rsidRDefault="004B60BB" w:rsidP="004B60BB">
            <w:pPr>
              <w:pStyle w:val="Style1"/>
              <w:spacing w:after="20"/>
              <w:ind w:left="106"/>
              <w:rPr>
                <w:rFonts w:ascii="Myriad Pro" w:hAnsi="Myriad Pro"/>
                <w:sz w:val="21"/>
                <w:szCs w:val="21"/>
                <w:lang w:val="uk-UA"/>
              </w:rPr>
            </w:pP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Марітé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 МОРАС</w:t>
            </w:r>
          </w:p>
          <w:p w14:paraId="0701D094" w14:textId="4655BCE5" w:rsidR="004B60BB" w:rsidRPr="008E0046" w:rsidRDefault="004B60BB" w:rsidP="004B60BB">
            <w:pPr>
              <w:pStyle w:val="Style1"/>
              <w:spacing w:after="20"/>
              <w:ind w:left="106"/>
              <w:rPr>
                <w:rFonts w:ascii="Myriad Pro" w:hAnsi="Myriad Pro"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Голова відділу</w:t>
            </w:r>
          </w:p>
          <w:p w14:paraId="6BAB816C" w14:textId="77777777" w:rsidR="004B60BB" w:rsidRPr="008E0046" w:rsidRDefault="004B60BB" w:rsidP="004B60BB">
            <w:pPr>
              <w:pStyle w:val="Style1"/>
              <w:spacing w:after="20"/>
              <w:ind w:left="106" w:right="-46"/>
              <w:jc w:val="left"/>
              <w:rPr>
                <w:rFonts w:ascii="Myriad Pro" w:hAnsi="Myriad Pro"/>
                <w:sz w:val="21"/>
                <w:szCs w:val="21"/>
                <w:lang w:val="uk-UA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Департамент співпраці та зовнішніх </w:t>
            </w: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зв’язків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 </w:t>
            </w:r>
          </w:p>
          <w:p w14:paraId="2D910D43" w14:textId="77777777" w:rsidR="004B60BB" w:rsidRPr="008E0046" w:rsidRDefault="004B60BB" w:rsidP="004B60BB">
            <w:pPr>
              <w:pStyle w:val="Style1"/>
              <w:spacing w:after="20"/>
              <w:ind w:left="106"/>
              <w:rPr>
                <w:rFonts w:ascii="Myriad Pro" w:hAnsi="Myriad Pro"/>
                <w:sz w:val="21"/>
                <w:szCs w:val="21"/>
                <w:lang w:val="uk-UA"/>
              </w:rPr>
            </w:pP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Тел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: +</w:t>
            </w:r>
            <w:r w:rsidRPr="008E0046">
              <w:rPr>
                <w:rFonts w:ascii="Myriad Pro" w:hAnsi="Myriad Pro" w:cs="Arial"/>
                <w:sz w:val="21"/>
                <w:szCs w:val="21"/>
                <w:lang w:val="uk-UA"/>
              </w:rPr>
              <w:t>33 3 88 41 22 33</w:t>
            </w:r>
          </w:p>
          <w:p w14:paraId="2ADED906" w14:textId="30B69516" w:rsidR="007738A5" w:rsidRPr="008E0046" w:rsidRDefault="004B60BB" w:rsidP="004B60BB">
            <w:pPr>
              <w:pStyle w:val="Style1"/>
              <w:spacing w:after="20"/>
              <w:ind w:left="106"/>
              <w:rPr>
                <w:rFonts w:ascii="Myriad Pro" w:hAnsi="Myriad Pro"/>
                <w:sz w:val="21"/>
                <w:szCs w:val="21"/>
                <w:lang w:val="fr-FR"/>
              </w:rPr>
            </w:pPr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lastRenderedPageBreak/>
              <w:t>E-</w:t>
            </w:r>
            <w:proofErr w:type="spellStart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>mail</w:t>
            </w:r>
            <w:proofErr w:type="spellEnd"/>
            <w:r w:rsidRPr="008E0046">
              <w:rPr>
                <w:rFonts w:ascii="Myriad Pro" w:hAnsi="Myriad Pro"/>
                <w:sz w:val="21"/>
                <w:szCs w:val="21"/>
                <w:lang w:val="uk-UA"/>
              </w:rPr>
              <w:t xml:space="preserve">: </w:t>
            </w:r>
            <w:hyperlink r:id="rId10" w:history="1">
              <w:r w:rsidRPr="008E0046">
                <w:rPr>
                  <w:rStyle w:val="Hyperlink"/>
                  <w:rFonts w:ascii="Myriad Pro" w:hAnsi="Myriad Pro"/>
                  <w:sz w:val="21"/>
                  <w:szCs w:val="21"/>
                  <w:lang w:val="uk-UA"/>
                </w:rPr>
                <w:t>marite.moras@coe.int</w:t>
              </w:r>
            </w:hyperlink>
          </w:p>
        </w:tc>
      </w:tr>
    </w:tbl>
    <w:p w14:paraId="4E7EFF89" w14:textId="70597C1D" w:rsidR="001E73D5" w:rsidRPr="008E0046" w:rsidRDefault="004B60BB" w:rsidP="001E73D5">
      <w:pPr>
        <w:pStyle w:val="Style1"/>
        <w:shd w:val="clear" w:color="auto" w:fill="009E4D"/>
        <w:spacing w:after="200"/>
        <w:rPr>
          <w:rFonts w:ascii="Myriad Pro Light" w:hAnsi="Myriad Pro Light"/>
          <w:color w:val="FFFFFF" w:themeColor="background1"/>
          <w:sz w:val="26"/>
          <w:szCs w:val="26"/>
          <w:lang w:val="uk-UA"/>
        </w:rPr>
      </w:pPr>
      <w:r w:rsidRPr="008E0046">
        <w:rPr>
          <w:rFonts w:ascii="Myriad Pro Light" w:hAnsi="Myriad Pro Light"/>
          <w:color w:val="FFFFFF" w:themeColor="background1"/>
          <w:sz w:val="26"/>
          <w:szCs w:val="26"/>
          <w:lang w:val="uk-UA"/>
        </w:rPr>
        <w:lastRenderedPageBreak/>
        <w:t>ПРОГРАМА</w:t>
      </w:r>
    </w:p>
    <w:p w14:paraId="5621B787" w14:textId="1CD86DBB" w:rsidR="007E7F0F" w:rsidRPr="00373B49" w:rsidRDefault="007E7F0F" w:rsidP="007E7F0F">
      <w:pPr>
        <w:spacing w:before="120" w:after="120" w:line="276" w:lineRule="auto"/>
        <w:rPr>
          <w:b/>
          <w:sz w:val="22"/>
          <w:szCs w:val="22"/>
        </w:rPr>
      </w:pPr>
      <w:proofErr w:type="gramStart"/>
      <w:r w:rsidRPr="00373B49">
        <w:rPr>
          <w:b/>
          <w:sz w:val="22"/>
          <w:szCs w:val="22"/>
        </w:rPr>
        <w:t>1</w:t>
      </w:r>
      <w:r w:rsidR="00E04715" w:rsidRPr="00373B49">
        <w:rPr>
          <w:b/>
          <w:sz w:val="22"/>
          <w:szCs w:val="22"/>
        </w:rPr>
        <w:t>6</w:t>
      </w:r>
      <w:r w:rsidRPr="00373B49">
        <w:rPr>
          <w:b/>
          <w:sz w:val="22"/>
          <w:szCs w:val="22"/>
        </w:rPr>
        <w:t>:</w:t>
      </w:r>
      <w:proofErr w:type="gramEnd"/>
      <w:r w:rsidRPr="00373B49">
        <w:rPr>
          <w:b/>
          <w:sz w:val="22"/>
          <w:szCs w:val="22"/>
        </w:rPr>
        <w:t>00 – 1</w:t>
      </w:r>
      <w:r w:rsidR="00E04715" w:rsidRPr="00373B49">
        <w:rPr>
          <w:b/>
          <w:sz w:val="22"/>
          <w:szCs w:val="22"/>
        </w:rPr>
        <w:t>6</w:t>
      </w:r>
      <w:r w:rsidRPr="00373B49">
        <w:rPr>
          <w:b/>
          <w:sz w:val="22"/>
          <w:szCs w:val="22"/>
        </w:rPr>
        <w:t>:20</w:t>
      </w:r>
      <w:r w:rsidRPr="00373B49">
        <w:rPr>
          <w:b/>
          <w:sz w:val="22"/>
          <w:szCs w:val="22"/>
        </w:rPr>
        <w:tab/>
      </w:r>
      <w:r w:rsidRPr="00373B49">
        <w:rPr>
          <w:b/>
          <w:sz w:val="22"/>
          <w:szCs w:val="22"/>
        </w:rPr>
        <w:tab/>
      </w:r>
      <w:r w:rsidR="004B60BB" w:rsidRPr="008E0046">
        <w:rPr>
          <w:b/>
          <w:sz w:val="22"/>
          <w:szCs w:val="22"/>
          <w:lang w:val="uk-UA"/>
        </w:rPr>
        <w:t>Відкриття та вступ</w:t>
      </w:r>
    </w:p>
    <w:p w14:paraId="1DFE91A8" w14:textId="28AA0B87" w:rsidR="004B60BB" w:rsidRPr="008E0046" w:rsidRDefault="004B60BB" w:rsidP="007E7F0F">
      <w:pPr>
        <w:spacing w:before="120" w:after="120" w:line="276" w:lineRule="auto"/>
        <w:ind w:left="2127"/>
        <w:rPr>
          <w:i/>
          <w:iCs/>
          <w:lang w:val="uk-UA"/>
        </w:rPr>
      </w:pPr>
      <w:proofErr w:type="spellStart"/>
      <w:r w:rsidRPr="008E0046">
        <w:rPr>
          <w:i/>
          <w:iCs/>
          <w:lang w:val="uk-UA"/>
        </w:rPr>
        <w:t>Марітé</w:t>
      </w:r>
      <w:proofErr w:type="spellEnd"/>
      <w:r w:rsidRPr="008E0046">
        <w:rPr>
          <w:i/>
          <w:iCs/>
          <w:lang w:val="uk-UA"/>
        </w:rPr>
        <w:t xml:space="preserve"> МОРАС, Голова відділу, Департамент співробітництва та зовнішніх </w:t>
      </w:r>
      <w:proofErr w:type="spellStart"/>
      <w:r w:rsidRPr="008E0046">
        <w:rPr>
          <w:i/>
          <w:iCs/>
          <w:lang w:val="uk-UA"/>
        </w:rPr>
        <w:t>зв’язків</w:t>
      </w:r>
      <w:proofErr w:type="spellEnd"/>
      <w:r w:rsidRPr="008E0046">
        <w:rPr>
          <w:i/>
          <w:iCs/>
          <w:lang w:val="uk-UA"/>
        </w:rPr>
        <w:t>, Конгрес місцевих та регіональних влад Ради Європи</w:t>
      </w:r>
    </w:p>
    <w:p w14:paraId="1AB91C45" w14:textId="2911D084" w:rsidR="004B60BB" w:rsidRPr="008E0046" w:rsidRDefault="004B60BB" w:rsidP="007E7F0F">
      <w:pPr>
        <w:spacing w:before="120" w:after="120" w:line="276" w:lineRule="auto"/>
        <w:ind w:left="2127"/>
        <w:rPr>
          <w:i/>
          <w:iCs/>
          <w:lang w:val="uk-UA"/>
        </w:rPr>
      </w:pPr>
      <w:r w:rsidRPr="008E0046">
        <w:rPr>
          <w:i/>
          <w:iCs/>
          <w:lang w:val="uk-UA"/>
        </w:rPr>
        <w:t>Олександр СЛОБОЖАН, Виконавчий директор Асоціації міст України (АМУ)</w:t>
      </w:r>
    </w:p>
    <w:p w14:paraId="18D4D117" w14:textId="77777777" w:rsidR="0034187C" w:rsidRPr="008E0046" w:rsidRDefault="0034187C" w:rsidP="0034187C">
      <w:pPr>
        <w:tabs>
          <w:tab w:val="left" w:pos="1134"/>
        </w:tabs>
        <w:spacing w:after="60"/>
        <w:rPr>
          <w:color w:val="7F7F7F" w:themeColor="text1" w:themeTint="80"/>
          <w:sz w:val="16"/>
          <w:szCs w:val="16"/>
        </w:rPr>
      </w:pPr>
      <w:r w:rsidRPr="008E0046">
        <w:rPr>
          <w:color w:val="7F7F7F" w:themeColor="text1" w:themeTint="80"/>
          <w:sz w:val="16"/>
          <w:szCs w:val="16"/>
        </w:rPr>
        <w:ptab w:relativeTo="margin" w:alignment="right" w:leader="dot"/>
      </w:r>
    </w:p>
    <w:p w14:paraId="681A07FF" w14:textId="5BDFDE52" w:rsidR="007E7F0F" w:rsidRPr="008E0046" w:rsidRDefault="007E7F0F" w:rsidP="006F4317">
      <w:pPr>
        <w:spacing w:before="240" w:after="120" w:line="276" w:lineRule="auto"/>
        <w:rPr>
          <w:b/>
          <w:sz w:val="22"/>
          <w:szCs w:val="22"/>
          <w:lang w:val="ru-RU"/>
        </w:rPr>
      </w:pPr>
      <w:r w:rsidRPr="008E0046">
        <w:rPr>
          <w:b/>
          <w:sz w:val="22"/>
          <w:szCs w:val="22"/>
          <w:lang w:val="ru-RU"/>
        </w:rPr>
        <w:t>1</w:t>
      </w:r>
      <w:r w:rsidR="00E04715" w:rsidRPr="008E0046">
        <w:rPr>
          <w:b/>
          <w:sz w:val="22"/>
          <w:szCs w:val="22"/>
          <w:lang w:val="ru-RU"/>
        </w:rPr>
        <w:t>6</w:t>
      </w:r>
      <w:r w:rsidRPr="008E0046">
        <w:rPr>
          <w:b/>
          <w:sz w:val="22"/>
          <w:szCs w:val="22"/>
          <w:lang w:val="ru-RU"/>
        </w:rPr>
        <w:t>:20 – 1</w:t>
      </w:r>
      <w:r w:rsidR="00E04715" w:rsidRPr="008E0046">
        <w:rPr>
          <w:b/>
          <w:sz w:val="22"/>
          <w:szCs w:val="22"/>
          <w:lang w:val="ru-RU"/>
        </w:rPr>
        <w:t>7</w:t>
      </w:r>
      <w:r w:rsidRPr="008E0046">
        <w:rPr>
          <w:b/>
          <w:sz w:val="22"/>
          <w:szCs w:val="22"/>
          <w:lang w:val="ru-RU"/>
        </w:rPr>
        <w:t>:00</w:t>
      </w:r>
      <w:r w:rsidRPr="008E0046">
        <w:rPr>
          <w:b/>
          <w:sz w:val="22"/>
          <w:szCs w:val="22"/>
          <w:lang w:val="ru-RU"/>
        </w:rPr>
        <w:tab/>
      </w:r>
      <w:r w:rsidRPr="008E0046">
        <w:rPr>
          <w:b/>
          <w:sz w:val="22"/>
          <w:szCs w:val="22"/>
          <w:lang w:val="ru-RU"/>
        </w:rPr>
        <w:tab/>
      </w:r>
      <w:r w:rsidR="004B60BB" w:rsidRPr="008E0046">
        <w:rPr>
          <w:b/>
          <w:sz w:val="22"/>
          <w:szCs w:val="22"/>
          <w:lang w:val="uk-UA"/>
        </w:rPr>
        <w:t xml:space="preserve">Нова місцева програма </w:t>
      </w:r>
      <w:r w:rsidR="004B60BB" w:rsidRPr="008E0046">
        <w:rPr>
          <w:b/>
          <w:sz w:val="22"/>
          <w:szCs w:val="22"/>
          <w:lang w:val="ru-RU"/>
        </w:rPr>
        <w:t>Партнерства «</w:t>
      </w:r>
      <w:proofErr w:type="spellStart"/>
      <w:r w:rsidR="004B60BB" w:rsidRPr="008E0046">
        <w:rPr>
          <w:b/>
          <w:sz w:val="22"/>
          <w:szCs w:val="22"/>
          <w:lang w:val="ru-RU"/>
        </w:rPr>
        <w:t>Відкритий</w:t>
      </w:r>
      <w:proofErr w:type="spellEnd"/>
      <w:r w:rsidR="004B60BB" w:rsidRPr="008E0046">
        <w:rPr>
          <w:b/>
          <w:sz w:val="22"/>
          <w:szCs w:val="22"/>
          <w:lang w:val="ru-RU"/>
        </w:rPr>
        <w:t xml:space="preserve"> Уряд»</w:t>
      </w:r>
    </w:p>
    <w:p w14:paraId="49B1B28E" w14:textId="3FF8736D" w:rsidR="007E7F0F" w:rsidRPr="008E0046" w:rsidRDefault="004B60BB" w:rsidP="007E7F0F">
      <w:pPr>
        <w:spacing w:before="120" w:after="120" w:line="276" w:lineRule="auto"/>
        <w:ind w:left="2127"/>
        <w:rPr>
          <w:lang w:val="ru-RU"/>
        </w:rPr>
      </w:pPr>
      <w:r w:rsidRPr="008E0046">
        <w:rPr>
          <w:lang w:val="uk-UA"/>
        </w:rPr>
        <w:t>Вступ до місцевої програми Партнерства «Відкритий Уряд»;</w:t>
      </w:r>
    </w:p>
    <w:p w14:paraId="60CE17FC" w14:textId="22D34D1D" w:rsidR="007E7F0F" w:rsidRPr="008E0046" w:rsidRDefault="004B60BB" w:rsidP="007E7F0F">
      <w:pPr>
        <w:spacing w:before="120" w:after="120" w:line="276" w:lineRule="auto"/>
        <w:ind w:left="2127"/>
        <w:rPr>
          <w:lang w:val="ru-RU"/>
        </w:rPr>
      </w:pPr>
      <w:r w:rsidRPr="008E0046">
        <w:rPr>
          <w:lang w:val="uk-UA"/>
        </w:rPr>
        <w:t>Переваги для органів місцевого самоврядування та громадських організацій;</w:t>
      </w:r>
    </w:p>
    <w:p w14:paraId="5D7B136F" w14:textId="6CBBBC82" w:rsidR="007E7F0F" w:rsidRPr="008E0046" w:rsidRDefault="008E0046" w:rsidP="007E7F0F">
      <w:pPr>
        <w:spacing w:before="120" w:after="120" w:line="276" w:lineRule="auto"/>
        <w:ind w:left="2127"/>
        <w:rPr>
          <w:lang w:val="ru-RU"/>
        </w:rPr>
      </w:pPr>
      <w:r w:rsidRPr="008E0046">
        <w:rPr>
          <w:lang w:val="uk-UA"/>
        </w:rPr>
        <w:t>Пріоритетні напрямки, етапи подачі заявки та сталість змін</w:t>
      </w:r>
    </w:p>
    <w:p w14:paraId="55A570F3" w14:textId="6FDDB379" w:rsidR="007E7F0F" w:rsidRPr="008E0046" w:rsidRDefault="008E0046" w:rsidP="007E7F0F">
      <w:pPr>
        <w:spacing w:before="120" w:after="120" w:line="276" w:lineRule="auto"/>
        <w:ind w:left="2127"/>
        <w:rPr>
          <w:i/>
          <w:iCs/>
          <w:lang w:val="ru-RU"/>
        </w:rPr>
      </w:pPr>
      <w:r w:rsidRPr="008E0046">
        <w:rPr>
          <w:i/>
          <w:iCs/>
          <w:lang w:val="uk-UA"/>
        </w:rPr>
        <w:t>Руді БОРРМАН</w:t>
      </w:r>
      <w:r w:rsidR="007E7F0F" w:rsidRPr="008E0046">
        <w:rPr>
          <w:i/>
          <w:iCs/>
          <w:caps/>
          <w:lang w:val="ru-RU"/>
        </w:rPr>
        <w:t xml:space="preserve">, </w:t>
      </w:r>
      <w:r w:rsidRPr="008E0046">
        <w:rPr>
          <w:i/>
          <w:iCs/>
          <w:lang w:val="uk-UA"/>
        </w:rPr>
        <w:t xml:space="preserve">Заступник Директора </w:t>
      </w:r>
      <w:proofErr w:type="spellStart"/>
      <w:r w:rsidRPr="008E0046">
        <w:rPr>
          <w:i/>
          <w:iCs/>
          <w:lang w:val="ru-RU"/>
        </w:rPr>
        <w:t>місцевої</w:t>
      </w:r>
      <w:proofErr w:type="spellEnd"/>
      <w:r w:rsidRPr="008E0046">
        <w:rPr>
          <w:i/>
          <w:iCs/>
          <w:lang w:val="ru-RU"/>
        </w:rPr>
        <w:t xml:space="preserve"> </w:t>
      </w:r>
      <w:proofErr w:type="spellStart"/>
      <w:r w:rsidRPr="008E0046">
        <w:rPr>
          <w:i/>
          <w:iCs/>
          <w:lang w:val="ru-RU"/>
        </w:rPr>
        <w:t>програми</w:t>
      </w:r>
      <w:proofErr w:type="spellEnd"/>
      <w:r w:rsidRPr="008E0046">
        <w:rPr>
          <w:i/>
          <w:iCs/>
          <w:lang w:val="ru-RU"/>
        </w:rPr>
        <w:t xml:space="preserve"> Партнерства «</w:t>
      </w:r>
      <w:proofErr w:type="spellStart"/>
      <w:r w:rsidRPr="008E0046">
        <w:rPr>
          <w:i/>
          <w:iCs/>
          <w:lang w:val="ru-RU"/>
        </w:rPr>
        <w:t>Відкритий</w:t>
      </w:r>
      <w:proofErr w:type="spellEnd"/>
      <w:r w:rsidRPr="008E0046">
        <w:rPr>
          <w:i/>
          <w:iCs/>
          <w:lang w:val="ru-RU"/>
        </w:rPr>
        <w:t xml:space="preserve"> Уряд»</w:t>
      </w:r>
    </w:p>
    <w:p w14:paraId="46EAFC22" w14:textId="57F57BF4" w:rsidR="007E7F0F" w:rsidRPr="008E0046" w:rsidRDefault="008E0046" w:rsidP="007E7F0F">
      <w:pPr>
        <w:spacing w:before="120" w:after="120" w:line="276" w:lineRule="auto"/>
        <w:ind w:left="2127"/>
        <w:rPr>
          <w:bCs/>
          <w:smallCaps/>
          <w:sz w:val="22"/>
          <w:szCs w:val="22"/>
          <w:lang w:val="en-GB"/>
        </w:rPr>
      </w:pPr>
      <w:r w:rsidRPr="008E0046">
        <w:rPr>
          <w:bCs/>
          <w:smallCaps/>
          <w:sz w:val="22"/>
          <w:szCs w:val="22"/>
          <w:lang w:val="uk-UA"/>
        </w:rPr>
        <w:t>Запитання та відповіді</w:t>
      </w:r>
    </w:p>
    <w:p w14:paraId="59D3492A" w14:textId="77777777" w:rsidR="0034187C" w:rsidRPr="008E0046" w:rsidRDefault="0034187C" w:rsidP="0034187C">
      <w:pPr>
        <w:tabs>
          <w:tab w:val="left" w:pos="1134"/>
        </w:tabs>
        <w:spacing w:after="60"/>
        <w:rPr>
          <w:color w:val="7F7F7F" w:themeColor="text1" w:themeTint="80"/>
          <w:sz w:val="16"/>
          <w:szCs w:val="16"/>
        </w:rPr>
      </w:pPr>
      <w:r w:rsidRPr="008E0046">
        <w:rPr>
          <w:color w:val="7F7F7F" w:themeColor="text1" w:themeTint="80"/>
          <w:sz w:val="16"/>
          <w:szCs w:val="16"/>
        </w:rPr>
        <w:ptab w:relativeTo="margin" w:alignment="right" w:leader="dot"/>
      </w:r>
    </w:p>
    <w:p w14:paraId="3FD786BC" w14:textId="538F423D" w:rsidR="007E7F0F" w:rsidRPr="00E31E19" w:rsidRDefault="007E7F0F" w:rsidP="006F4317">
      <w:pPr>
        <w:spacing w:before="240" w:after="120" w:line="276" w:lineRule="auto"/>
        <w:ind w:left="2124" w:hanging="2124"/>
        <w:rPr>
          <w:b/>
          <w:sz w:val="22"/>
          <w:szCs w:val="22"/>
          <w:lang w:val="ru-RU"/>
        </w:rPr>
      </w:pPr>
      <w:r w:rsidRPr="00E31E19">
        <w:rPr>
          <w:b/>
          <w:sz w:val="22"/>
          <w:szCs w:val="22"/>
          <w:lang w:val="ru-RU"/>
        </w:rPr>
        <w:t>1</w:t>
      </w:r>
      <w:r w:rsidR="00E04715" w:rsidRPr="00E31E19">
        <w:rPr>
          <w:b/>
          <w:sz w:val="22"/>
          <w:szCs w:val="22"/>
          <w:lang w:val="ru-RU"/>
        </w:rPr>
        <w:t>7</w:t>
      </w:r>
      <w:r w:rsidRPr="00E31E19">
        <w:rPr>
          <w:b/>
          <w:sz w:val="22"/>
          <w:szCs w:val="22"/>
          <w:lang w:val="ru-RU"/>
        </w:rPr>
        <w:t>:00 – 1</w:t>
      </w:r>
      <w:r w:rsidR="00E04715" w:rsidRPr="00E31E19">
        <w:rPr>
          <w:b/>
          <w:sz w:val="22"/>
          <w:szCs w:val="22"/>
          <w:lang w:val="ru-RU"/>
        </w:rPr>
        <w:t>7</w:t>
      </w:r>
      <w:r w:rsidRPr="00E31E19">
        <w:rPr>
          <w:b/>
          <w:sz w:val="22"/>
          <w:szCs w:val="22"/>
          <w:lang w:val="ru-RU"/>
        </w:rPr>
        <w:t>:30</w:t>
      </w:r>
      <w:r w:rsidRPr="00E31E19">
        <w:rPr>
          <w:b/>
          <w:sz w:val="22"/>
          <w:szCs w:val="22"/>
          <w:lang w:val="ru-RU"/>
        </w:rPr>
        <w:tab/>
      </w:r>
      <w:r w:rsidR="008E0046" w:rsidRPr="008E0046">
        <w:rPr>
          <w:b/>
          <w:sz w:val="22"/>
          <w:szCs w:val="22"/>
          <w:lang w:val="uk-UA"/>
        </w:rPr>
        <w:t xml:space="preserve">Приклади ініціатив </w:t>
      </w:r>
      <w:r w:rsidR="00924CBB">
        <w:rPr>
          <w:b/>
          <w:sz w:val="22"/>
          <w:szCs w:val="22"/>
          <w:lang w:val="uk-UA"/>
        </w:rPr>
        <w:t xml:space="preserve">в рамках </w:t>
      </w:r>
      <w:r w:rsidR="008E0046" w:rsidRPr="008E0046">
        <w:rPr>
          <w:b/>
          <w:sz w:val="22"/>
          <w:szCs w:val="22"/>
          <w:lang w:val="uk-UA"/>
        </w:rPr>
        <w:t>Партнерства «Відкритий Уряд» на місцевому рівні: міжнародні приклади</w:t>
      </w:r>
    </w:p>
    <w:p w14:paraId="14A494F6" w14:textId="77777777" w:rsidR="008E0046" w:rsidRPr="008E0046" w:rsidRDefault="008E0046" w:rsidP="008E0046">
      <w:pPr>
        <w:spacing w:before="120" w:after="120" w:line="276" w:lineRule="auto"/>
        <w:ind w:left="2127"/>
        <w:rPr>
          <w:bCs/>
          <w:smallCaps/>
          <w:sz w:val="22"/>
          <w:szCs w:val="22"/>
          <w:lang w:val="en-GB"/>
        </w:rPr>
      </w:pPr>
      <w:r w:rsidRPr="008E0046">
        <w:rPr>
          <w:bCs/>
          <w:smallCaps/>
          <w:sz w:val="22"/>
          <w:szCs w:val="22"/>
          <w:lang w:val="uk-UA"/>
        </w:rPr>
        <w:t>Запитання та відповіді</w:t>
      </w:r>
    </w:p>
    <w:p w14:paraId="03BD68FB" w14:textId="77777777" w:rsidR="0034187C" w:rsidRPr="008E0046" w:rsidRDefault="0034187C" w:rsidP="0034187C">
      <w:pPr>
        <w:tabs>
          <w:tab w:val="left" w:pos="1134"/>
        </w:tabs>
        <w:spacing w:after="60"/>
        <w:rPr>
          <w:color w:val="7F7F7F" w:themeColor="text1" w:themeTint="80"/>
          <w:sz w:val="16"/>
          <w:szCs w:val="16"/>
        </w:rPr>
      </w:pPr>
      <w:r w:rsidRPr="008E0046">
        <w:rPr>
          <w:color w:val="7F7F7F" w:themeColor="text1" w:themeTint="80"/>
          <w:sz w:val="16"/>
          <w:szCs w:val="16"/>
        </w:rPr>
        <w:ptab w:relativeTo="margin" w:alignment="right" w:leader="dot"/>
      </w:r>
    </w:p>
    <w:p w14:paraId="5D47F3C4" w14:textId="32CB09DB" w:rsidR="007E7F0F" w:rsidRPr="008E0046" w:rsidRDefault="007E7F0F" w:rsidP="006F4317">
      <w:pPr>
        <w:spacing w:before="240" w:after="120" w:line="276" w:lineRule="auto"/>
        <w:ind w:left="2124" w:hanging="2124"/>
        <w:rPr>
          <w:i/>
          <w:iCs/>
          <w:lang w:val="ru-RU"/>
        </w:rPr>
      </w:pPr>
      <w:r w:rsidRPr="008E0046">
        <w:rPr>
          <w:b/>
          <w:sz w:val="22"/>
          <w:szCs w:val="22"/>
          <w:lang w:val="ru-RU"/>
        </w:rPr>
        <w:t>1</w:t>
      </w:r>
      <w:r w:rsidR="00E04715" w:rsidRPr="008E0046">
        <w:rPr>
          <w:b/>
          <w:sz w:val="22"/>
          <w:szCs w:val="22"/>
          <w:lang w:val="ru-RU"/>
        </w:rPr>
        <w:t>7</w:t>
      </w:r>
      <w:r w:rsidRPr="008E0046">
        <w:rPr>
          <w:b/>
          <w:sz w:val="22"/>
          <w:szCs w:val="22"/>
          <w:lang w:val="ru-RU"/>
        </w:rPr>
        <w:t>:30 – 1</w:t>
      </w:r>
      <w:r w:rsidR="00E04715" w:rsidRPr="008E0046">
        <w:rPr>
          <w:b/>
          <w:sz w:val="22"/>
          <w:szCs w:val="22"/>
          <w:lang w:val="ru-RU"/>
        </w:rPr>
        <w:t>8</w:t>
      </w:r>
      <w:r w:rsidRPr="008E0046">
        <w:rPr>
          <w:b/>
          <w:sz w:val="22"/>
          <w:szCs w:val="22"/>
          <w:lang w:val="ru-RU"/>
        </w:rPr>
        <w:t>:00</w:t>
      </w:r>
      <w:r w:rsidRPr="008E0046">
        <w:rPr>
          <w:b/>
          <w:sz w:val="22"/>
          <w:szCs w:val="22"/>
          <w:lang w:val="ru-RU"/>
        </w:rPr>
        <w:tab/>
      </w:r>
      <w:r w:rsidRPr="008E0046">
        <w:rPr>
          <w:b/>
          <w:sz w:val="22"/>
          <w:szCs w:val="22"/>
          <w:lang w:val="ru-RU"/>
        </w:rPr>
        <w:tab/>
      </w:r>
      <w:proofErr w:type="spellStart"/>
      <w:r w:rsidR="008E0046" w:rsidRPr="008E0046">
        <w:rPr>
          <w:b/>
          <w:sz w:val="22"/>
          <w:szCs w:val="22"/>
          <w:lang w:val="ru-RU"/>
        </w:rPr>
        <w:t>Залучення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та </w:t>
      </w:r>
      <w:proofErr w:type="spellStart"/>
      <w:r w:rsidR="008E0046" w:rsidRPr="008E0046">
        <w:rPr>
          <w:b/>
          <w:sz w:val="22"/>
          <w:szCs w:val="22"/>
          <w:lang w:val="ru-RU"/>
        </w:rPr>
        <w:t>співпраця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з </w:t>
      </w:r>
      <w:proofErr w:type="spellStart"/>
      <w:r w:rsidR="008E0046" w:rsidRPr="008E0046">
        <w:rPr>
          <w:b/>
          <w:sz w:val="22"/>
          <w:szCs w:val="22"/>
          <w:lang w:val="ru-RU"/>
        </w:rPr>
        <w:t>організаціями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8E0046" w:rsidRPr="008E0046">
        <w:rPr>
          <w:b/>
          <w:sz w:val="22"/>
          <w:szCs w:val="22"/>
          <w:lang w:val="ru-RU"/>
        </w:rPr>
        <w:t>громадянського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8E0046" w:rsidRPr="008E0046">
        <w:rPr>
          <w:b/>
          <w:sz w:val="22"/>
          <w:szCs w:val="22"/>
          <w:lang w:val="ru-RU"/>
        </w:rPr>
        <w:t>суспільства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та </w:t>
      </w:r>
      <w:proofErr w:type="spellStart"/>
      <w:r w:rsidR="008E0046" w:rsidRPr="008E0046">
        <w:rPr>
          <w:b/>
          <w:sz w:val="22"/>
          <w:szCs w:val="22"/>
          <w:lang w:val="ru-RU"/>
        </w:rPr>
        <w:t>іншими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8E0046" w:rsidRPr="008E0046">
        <w:rPr>
          <w:b/>
          <w:sz w:val="22"/>
          <w:szCs w:val="22"/>
          <w:lang w:val="ru-RU"/>
        </w:rPr>
        <w:t>зацікавленими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сторонами </w:t>
      </w:r>
      <w:r w:rsidR="00924CBB">
        <w:rPr>
          <w:b/>
          <w:sz w:val="22"/>
          <w:szCs w:val="22"/>
          <w:lang w:val="ru-RU"/>
        </w:rPr>
        <w:t>в рамках</w:t>
      </w:r>
      <w:r w:rsidR="00924CBB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8E0046" w:rsidRPr="008E0046">
        <w:rPr>
          <w:b/>
          <w:sz w:val="22"/>
          <w:szCs w:val="22"/>
          <w:lang w:val="ru-RU"/>
        </w:rPr>
        <w:t>місцевих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924CBB" w:rsidRPr="008E0046">
        <w:rPr>
          <w:b/>
          <w:sz w:val="22"/>
          <w:szCs w:val="22"/>
          <w:lang w:val="ru-RU"/>
        </w:rPr>
        <w:t>план</w:t>
      </w:r>
      <w:r w:rsidR="00924CBB">
        <w:rPr>
          <w:b/>
          <w:sz w:val="22"/>
          <w:szCs w:val="22"/>
          <w:lang w:val="ru-RU"/>
        </w:rPr>
        <w:t>ів</w:t>
      </w:r>
      <w:proofErr w:type="spellEnd"/>
      <w:r w:rsidR="00924CBB" w:rsidRPr="008E0046">
        <w:rPr>
          <w:b/>
          <w:sz w:val="22"/>
          <w:szCs w:val="22"/>
          <w:lang w:val="ru-RU"/>
        </w:rPr>
        <w:t xml:space="preserve"> </w:t>
      </w:r>
      <w:proofErr w:type="spellStart"/>
      <w:r w:rsidR="008E0046" w:rsidRPr="008E0046">
        <w:rPr>
          <w:b/>
          <w:sz w:val="22"/>
          <w:szCs w:val="22"/>
          <w:lang w:val="ru-RU"/>
        </w:rPr>
        <w:t>дій</w:t>
      </w:r>
      <w:proofErr w:type="spellEnd"/>
      <w:r w:rsidR="008E0046" w:rsidRPr="008E0046">
        <w:rPr>
          <w:b/>
          <w:sz w:val="22"/>
          <w:szCs w:val="22"/>
          <w:lang w:val="ru-RU"/>
        </w:rPr>
        <w:t xml:space="preserve"> </w:t>
      </w:r>
      <w:r w:rsidR="008E0046" w:rsidRPr="008E0046">
        <w:rPr>
          <w:b/>
          <w:sz w:val="22"/>
          <w:szCs w:val="22"/>
          <w:lang w:val="uk-UA"/>
        </w:rPr>
        <w:t xml:space="preserve">Партнерства «Відкритий Уряд» </w:t>
      </w:r>
    </w:p>
    <w:p w14:paraId="2C5F8FB4" w14:textId="3986D6BF" w:rsidR="007E7F0F" w:rsidRPr="008E0046" w:rsidRDefault="008E0046" w:rsidP="007E7F0F">
      <w:pPr>
        <w:spacing w:before="120" w:after="120" w:line="276" w:lineRule="auto"/>
        <w:ind w:left="2127"/>
        <w:rPr>
          <w:i/>
          <w:iCs/>
          <w:lang w:val="ru-RU"/>
        </w:rPr>
      </w:pPr>
      <w:proofErr w:type="spellStart"/>
      <w:r w:rsidRPr="008E0046">
        <w:rPr>
          <w:i/>
          <w:iCs/>
          <w:lang w:val="uk-UA"/>
        </w:rPr>
        <w:t>Джефф</w:t>
      </w:r>
      <w:proofErr w:type="spellEnd"/>
      <w:r w:rsidRPr="008E0046">
        <w:rPr>
          <w:i/>
          <w:iCs/>
          <w:lang w:val="uk-UA"/>
        </w:rPr>
        <w:t xml:space="preserve"> ЛОВІТТ</w:t>
      </w:r>
      <w:r w:rsidR="007E7F0F" w:rsidRPr="008E0046">
        <w:rPr>
          <w:i/>
          <w:iCs/>
          <w:lang w:val="ru-RU"/>
        </w:rPr>
        <w:t xml:space="preserve">, </w:t>
      </w:r>
      <w:r w:rsidRPr="008E0046">
        <w:rPr>
          <w:i/>
          <w:iCs/>
          <w:lang w:val="uk-UA"/>
        </w:rPr>
        <w:t xml:space="preserve">член міжнародної експертної панелі Партнерства «Відкритий Уряд» </w:t>
      </w:r>
    </w:p>
    <w:p w14:paraId="6A489AD8" w14:textId="77777777" w:rsidR="008E0046" w:rsidRPr="008E0046" w:rsidRDefault="008E0046" w:rsidP="008E0046">
      <w:pPr>
        <w:spacing w:before="120" w:after="120" w:line="276" w:lineRule="auto"/>
        <w:ind w:left="2127"/>
        <w:rPr>
          <w:bCs/>
          <w:smallCaps/>
          <w:sz w:val="22"/>
          <w:szCs w:val="22"/>
          <w:lang w:val="en-GB"/>
        </w:rPr>
      </w:pPr>
      <w:r w:rsidRPr="008E0046">
        <w:rPr>
          <w:bCs/>
          <w:smallCaps/>
          <w:sz w:val="22"/>
          <w:szCs w:val="22"/>
          <w:lang w:val="uk-UA"/>
        </w:rPr>
        <w:t>Запитання та відповіді</w:t>
      </w:r>
    </w:p>
    <w:p w14:paraId="04309354" w14:textId="77777777" w:rsidR="0034187C" w:rsidRPr="008E0046" w:rsidRDefault="0034187C" w:rsidP="0034187C">
      <w:pPr>
        <w:tabs>
          <w:tab w:val="left" w:pos="1134"/>
        </w:tabs>
        <w:spacing w:after="60"/>
        <w:rPr>
          <w:color w:val="7F7F7F" w:themeColor="text1" w:themeTint="80"/>
          <w:sz w:val="16"/>
          <w:szCs w:val="16"/>
        </w:rPr>
      </w:pPr>
      <w:r w:rsidRPr="008E0046">
        <w:rPr>
          <w:color w:val="7F7F7F" w:themeColor="text1" w:themeTint="80"/>
          <w:sz w:val="16"/>
          <w:szCs w:val="16"/>
        </w:rPr>
        <w:ptab w:relativeTo="margin" w:alignment="right" w:leader="dot"/>
      </w:r>
    </w:p>
    <w:p w14:paraId="7509A7A8" w14:textId="37CCB447" w:rsidR="007E7F0F" w:rsidRPr="008E0046" w:rsidRDefault="007E7F0F" w:rsidP="006F4317">
      <w:pPr>
        <w:spacing w:before="240" w:line="420" w:lineRule="atLeast"/>
        <w:jc w:val="left"/>
        <w:textAlignment w:val="top"/>
        <w:rPr>
          <w:bCs/>
          <w:sz w:val="22"/>
          <w:szCs w:val="22"/>
          <w:lang w:val="ru-RU"/>
        </w:rPr>
      </w:pPr>
      <w:r w:rsidRPr="008E0046">
        <w:rPr>
          <w:b/>
          <w:sz w:val="22"/>
          <w:szCs w:val="22"/>
          <w:lang w:val="ru-RU"/>
        </w:rPr>
        <w:t>1</w:t>
      </w:r>
      <w:r w:rsidR="00E04715" w:rsidRPr="008E0046">
        <w:rPr>
          <w:b/>
          <w:sz w:val="22"/>
          <w:szCs w:val="22"/>
          <w:lang w:val="ru-RU"/>
        </w:rPr>
        <w:t>8</w:t>
      </w:r>
      <w:r w:rsidRPr="008E0046">
        <w:rPr>
          <w:b/>
          <w:sz w:val="22"/>
          <w:szCs w:val="22"/>
          <w:lang w:val="ru-RU"/>
        </w:rPr>
        <w:t>:00 – 1</w:t>
      </w:r>
      <w:r w:rsidR="00E04715" w:rsidRPr="008E0046">
        <w:rPr>
          <w:b/>
          <w:sz w:val="22"/>
          <w:szCs w:val="22"/>
          <w:lang w:val="ru-RU"/>
        </w:rPr>
        <w:t>8</w:t>
      </w:r>
      <w:r w:rsidRPr="008E0046">
        <w:rPr>
          <w:b/>
          <w:sz w:val="22"/>
          <w:szCs w:val="22"/>
          <w:lang w:val="ru-RU"/>
        </w:rPr>
        <w:t>:30</w:t>
      </w:r>
      <w:r w:rsidRPr="008E0046">
        <w:rPr>
          <w:b/>
          <w:sz w:val="22"/>
          <w:szCs w:val="22"/>
          <w:lang w:val="ru-RU"/>
        </w:rPr>
        <w:tab/>
      </w:r>
      <w:r w:rsidRPr="008E0046">
        <w:rPr>
          <w:b/>
          <w:sz w:val="22"/>
          <w:szCs w:val="22"/>
          <w:lang w:val="ru-RU"/>
        </w:rPr>
        <w:tab/>
      </w:r>
      <w:r w:rsidR="008E0046" w:rsidRPr="008E0046">
        <w:rPr>
          <w:b/>
          <w:color w:val="000000" w:themeColor="text1"/>
          <w:sz w:val="22"/>
          <w:szCs w:val="22"/>
          <w:lang w:val="uk-UA"/>
        </w:rPr>
        <w:t>Підведення підсумків та наступні кроки</w:t>
      </w:r>
    </w:p>
    <w:p w14:paraId="0E71CE32" w14:textId="39DFDAB3" w:rsidR="007E7F0F" w:rsidRPr="008E0046" w:rsidRDefault="007E7F0F" w:rsidP="007E7F0F">
      <w:pPr>
        <w:spacing w:line="420" w:lineRule="atLeast"/>
        <w:textAlignment w:val="top"/>
        <w:rPr>
          <w:rFonts w:cstheme="minorBidi"/>
          <w:bCs/>
          <w:sz w:val="22"/>
          <w:szCs w:val="22"/>
          <w:lang w:val="ru-RU"/>
        </w:rPr>
      </w:pPr>
    </w:p>
    <w:p w14:paraId="5BD5CCE2" w14:textId="36FF4A44" w:rsidR="006F4317" w:rsidRPr="008E0046" w:rsidRDefault="006F4317" w:rsidP="007E7F0F">
      <w:pPr>
        <w:spacing w:line="420" w:lineRule="atLeast"/>
        <w:textAlignment w:val="top"/>
        <w:rPr>
          <w:rFonts w:cstheme="minorBidi"/>
          <w:bCs/>
          <w:sz w:val="22"/>
          <w:szCs w:val="22"/>
          <w:lang w:val="ru-RU"/>
        </w:rPr>
      </w:pPr>
    </w:p>
    <w:p w14:paraId="37D777B7" w14:textId="77777777" w:rsidR="0034187C" w:rsidRPr="008E0046" w:rsidRDefault="0034187C" w:rsidP="007E7F0F">
      <w:pPr>
        <w:spacing w:line="420" w:lineRule="atLeast"/>
        <w:textAlignment w:val="top"/>
        <w:rPr>
          <w:rFonts w:cstheme="minorBidi"/>
          <w:bCs/>
          <w:sz w:val="22"/>
          <w:szCs w:val="22"/>
          <w:lang w:val="ru-RU"/>
        </w:rPr>
      </w:pPr>
    </w:p>
    <w:p w14:paraId="3F0018E0" w14:textId="64669CAC" w:rsidR="007E7F0F" w:rsidRPr="008E0046" w:rsidRDefault="008E0046" w:rsidP="0034187C">
      <w:pPr>
        <w:spacing w:line="420" w:lineRule="atLeast"/>
        <w:jc w:val="right"/>
        <w:textAlignment w:val="top"/>
        <w:rPr>
          <w:rFonts w:cstheme="minorBidi"/>
          <w:bCs/>
          <w:i/>
          <w:iCs/>
          <w:sz w:val="22"/>
          <w:szCs w:val="22"/>
          <w:lang w:val="ru-RU"/>
        </w:rPr>
      </w:pPr>
      <w:proofErr w:type="spellStart"/>
      <w:r w:rsidRPr="008E0046">
        <w:rPr>
          <w:rFonts w:cstheme="minorBidi"/>
          <w:bCs/>
          <w:i/>
          <w:iCs/>
          <w:sz w:val="22"/>
          <w:szCs w:val="22"/>
          <w:lang w:val="uk-UA"/>
        </w:rPr>
        <w:t>Модерація</w:t>
      </w:r>
      <w:proofErr w:type="spellEnd"/>
      <w:r w:rsidR="007E7F0F" w:rsidRPr="008E0046">
        <w:rPr>
          <w:rFonts w:cstheme="minorBidi"/>
          <w:bCs/>
          <w:i/>
          <w:iCs/>
          <w:sz w:val="22"/>
          <w:szCs w:val="22"/>
          <w:lang w:val="ru-RU"/>
        </w:rPr>
        <w:t xml:space="preserve">: </w:t>
      </w:r>
      <w:r w:rsidRPr="008E0046">
        <w:rPr>
          <w:rFonts w:cstheme="minorBidi"/>
          <w:bCs/>
          <w:i/>
          <w:iCs/>
          <w:sz w:val="22"/>
          <w:szCs w:val="22"/>
          <w:lang w:val="uk-UA"/>
        </w:rPr>
        <w:t>Світлана ГРИЩЕНКО</w:t>
      </w:r>
    </w:p>
    <w:p w14:paraId="6CD1EB3B" w14:textId="77777777" w:rsidR="00254B74" w:rsidRPr="008E0046" w:rsidRDefault="00254B74" w:rsidP="00D513DA">
      <w:pPr>
        <w:spacing w:line="276" w:lineRule="auto"/>
        <w:rPr>
          <w:lang w:val="ru-RU"/>
        </w:rPr>
      </w:pPr>
    </w:p>
    <w:sectPr w:rsidR="00254B74" w:rsidRPr="008E0046" w:rsidSect="006B7F59">
      <w:footerReference w:type="default" r:id="rId11"/>
      <w:headerReference w:type="first" r:id="rId12"/>
      <w:footerReference w:type="first" r:id="rId13"/>
      <w:type w:val="continuous"/>
      <w:pgSz w:w="11907" w:h="16840" w:code="9"/>
      <w:pgMar w:top="1440" w:right="1440" w:bottom="1440" w:left="1440" w:header="709" w:footer="709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6EF0C" w14:textId="77777777" w:rsidR="00293327" w:rsidRDefault="00293327" w:rsidP="00FD6043">
      <w:r>
        <w:separator/>
      </w:r>
    </w:p>
  </w:endnote>
  <w:endnote w:type="continuationSeparator" w:id="0">
    <w:p w14:paraId="6608ECDD" w14:textId="77777777" w:rsidR="00293327" w:rsidRDefault="00293327" w:rsidP="00FD6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Rubik Light">
    <w:charset w:val="00"/>
    <w:family w:val="auto"/>
    <w:pitch w:val="variable"/>
    <w:sig w:usb0="A0000A2F" w:usb1="5000205B" w:usb2="00000000" w:usb3="00000000" w:csb0="000000B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631633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6CC54F0" w14:textId="77777777" w:rsidR="00540DEF" w:rsidRPr="00C2333C" w:rsidRDefault="00C2333C" w:rsidP="002E28DA">
            <w:pPr>
              <w:pStyle w:val="Footer"/>
              <w:jc w:val="right"/>
            </w:pPr>
            <w:r w:rsidRPr="00C2333C">
              <w:fldChar w:fldCharType="begin"/>
            </w:r>
            <w:r w:rsidRPr="00C2333C">
              <w:instrText xml:space="preserve"> PAGE </w:instrText>
            </w:r>
            <w:r w:rsidRPr="00C2333C">
              <w:fldChar w:fldCharType="separate"/>
            </w:r>
            <w:r w:rsidR="00254B74">
              <w:rPr>
                <w:noProof/>
              </w:rPr>
              <w:t>2</w:t>
            </w:r>
            <w:r w:rsidRPr="00C2333C">
              <w:fldChar w:fldCharType="end"/>
            </w:r>
            <w:r w:rsidRPr="00C2333C">
              <w:t xml:space="preserve"> / </w:t>
            </w:r>
            <w:r w:rsidRPr="00C2333C">
              <w:fldChar w:fldCharType="begin"/>
            </w:r>
            <w:r w:rsidRPr="00C2333C">
              <w:instrText xml:space="preserve"> NUMPAGES  </w:instrText>
            </w:r>
            <w:r w:rsidRPr="00C2333C">
              <w:fldChar w:fldCharType="separate"/>
            </w:r>
            <w:r w:rsidR="00E01A36">
              <w:rPr>
                <w:noProof/>
              </w:rPr>
              <w:t>1</w:t>
            </w:r>
            <w:r w:rsidRPr="00C2333C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D30B" w14:textId="63D9ABE3" w:rsidR="00F504DF" w:rsidRPr="001D676A" w:rsidRDefault="00924CBB" w:rsidP="00254B7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2B1B5E96" wp14:editId="3813C294">
          <wp:simplePos x="0" y="0"/>
          <wp:positionH relativeFrom="column">
            <wp:posOffset>4098290</wp:posOffset>
          </wp:positionH>
          <wp:positionV relativeFrom="paragraph">
            <wp:posOffset>8255</wp:posOffset>
          </wp:positionV>
          <wp:extent cx="1630045" cy="749935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04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139B0E7" wp14:editId="78EBA440">
          <wp:extent cx="660400" cy="749361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876" cy="75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523CB" w14:textId="77777777" w:rsidR="00293327" w:rsidRDefault="00293327" w:rsidP="00D513DA">
      <w:pPr>
        <w:rPr>
          <w:sz w:val="18"/>
        </w:rPr>
      </w:pPr>
      <w:r w:rsidRPr="00D513DA">
        <w:rPr>
          <w:sz w:val="18"/>
        </w:rPr>
        <w:separator/>
      </w:r>
    </w:p>
    <w:p w14:paraId="4E4AFB33" w14:textId="77777777" w:rsidR="00293327" w:rsidRPr="00D513DA" w:rsidRDefault="00293327" w:rsidP="00D513DA">
      <w:pPr>
        <w:rPr>
          <w:sz w:val="18"/>
        </w:rPr>
      </w:pPr>
    </w:p>
  </w:footnote>
  <w:footnote w:type="continuationSeparator" w:id="0">
    <w:p w14:paraId="1502F5A3" w14:textId="77777777" w:rsidR="00293327" w:rsidRDefault="00293327" w:rsidP="00D513DA">
      <w:pPr>
        <w:rPr>
          <w:sz w:val="18"/>
        </w:rPr>
      </w:pPr>
      <w:r w:rsidRPr="00D513DA">
        <w:rPr>
          <w:sz w:val="18"/>
        </w:rPr>
        <w:continuationSeparator/>
      </w:r>
    </w:p>
    <w:p w14:paraId="2D961ED8" w14:textId="77777777" w:rsidR="00293327" w:rsidRPr="00D513DA" w:rsidRDefault="00293327" w:rsidP="00D513DA">
      <w:pPr>
        <w:rPr>
          <w:sz w:val="18"/>
        </w:rPr>
      </w:pPr>
    </w:p>
  </w:footnote>
  <w:footnote w:type="continuationNotice" w:id="1">
    <w:p w14:paraId="312FF601" w14:textId="77777777" w:rsidR="00293327" w:rsidRPr="00D513DA" w:rsidRDefault="00293327" w:rsidP="00D513DA">
      <w:pPr>
        <w:rPr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DF0FD" w14:textId="77777777" w:rsidR="003317F9" w:rsidRPr="001D676A" w:rsidRDefault="006B7F59" w:rsidP="006B7F59">
    <w:pPr>
      <w:pStyle w:val="Header"/>
      <w:tabs>
        <w:tab w:val="clear" w:pos="9026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9A996EC" wp14:editId="3A0F9D99">
              <wp:simplePos x="0" y="0"/>
              <wp:positionH relativeFrom="column">
                <wp:posOffset>-4445</wp:posOffset>
              </wp:positionH>
              <wp:positionV relativeFrom="paragraph">
                <wp:posOffset>-3546</wp:posOffset>
              </wp:positionV>
              <wp:extent cx="5734800" cy="1285336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800" cy="1285336"/>
                        <a:chOff x="0" y="0"/>
                        <a:chExt cx="5727940" cy="1285336"/>
                      </a:xfrm>
                    </wpg:grpSpPr>
                    <pic:pic xmlns:pic="http://schemas.openxmlformats.org/drawingml/2006/picture">
                      <pic:nvPicPr>
                        <pic:cNvPr id="13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547"/>
                        <a:stretch/>
                      </pic:blipFill>
                      <pic:spPr bwMode="auto">
                        <a:xfrm>
                          <a:off x="0" y="0"/>
                          <a:ext cx="5727940" cy="12853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19177" y="396815"/>
                          <a:ext cx="2411730" cy="719455"/>
                        </a:xfrm>
                        <a:prstGeom prst="rect">
                          <a:avLst/>
                        </a:prstGeom>
                        <a:solidFill>
                          <a:srgbClr val="009E4D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6008" w14:textId="77777777" w:rsidR="006B7F59" w:rsidRPr="00E01A36" w:rsidRDefault="006B7F59" w:rsidP="00E67D9A">
                            <w:pPr>
                              <w:jc w:val="right"/>
                              <w:rPr>
                                <w:rFonts w:ascii="Myriad Pro Light" w:hAnsi="Myriad Pro Light"/>
                                <w:sz w:val="6"/>
                                <w:szCs w:val="8"/>
                                <w:lang w:val="en-GB"/>
                              </w:rPr>
                            </w:pPr>
                            <w:r w:rsidRPr="00E01A36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en-GB"/>
                              </w:rPr>
                              <w:t xml:space="preserve">STRENGTHENING DEMOCRACY </w:t>
                            </w:r>
                            <w:r w:rsidRPr="00E01A36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en-GB"/>
                              </w:rPr>
                              <w:br/>
                              <w:t xml:space="preserve">AND BUILDING TRUST </w:t>
                            </w:r>
                            <w:r w:rsidRPr="00E01A36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en-GB"/>
                              </w:rPr>
                              <w:br/>
                              <w:t>AT LOCAL LEVEL IN UKRAINE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2993366" y="396815"/>
                          <a:ext cx="2411730" cy="719455"/>
                        </a:xfrm>
                        <a:prstGeom prst="rect">
                          <a:avLst/>
                        </a:prstGeom>
                        <a:solidFill>
                          <a:srgbClr val="009E4D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A4811" w14:textId="77777777" w:rsidR="006B7F59" w:rsidRPr="00FB7690" w:rsidRDefault="006B7F59" w:rsidP="00353BA4">
                            <w:pPr>
                              <w:jc w:val="left"/>
                              <w:rPr>
                                <w:rFonts w:ascii="Myriad Pro Light" w:hAnsi="Myriad Pro Light"/>
                                <w:sz w:val="6"/>
                                <w:szCs w:val="8"/>
                                <w:lang w:val="ru-RU"/>
                              </w:rPr>
                            </w:pPr>
                            <w:r w:rsidRPr="00FB7690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ru-RU"/>
                              </w:rPr>
                              <w:t>ПОСИЛЕННЯ ДЕМОКРАТІЇ</w:t>
                            </w:r>
                            <w:r w:rsidRPr="00FB7690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ru-RU"/>
                              </w:rPr>
                              <w:br/>
                              <w:t xml:space="preserve">ТА ДОВІРИ </w:t>
                            </w:r>
                            <w:r w:rsidRPr="00FB7690">
                              <w:rPr>
                                <w:rFonts w:ascii="Myriad Pro Light" w:hAnsi="Myriad Pro Light" w:cs="Rubik Light"/>
                                <w:color w:val="FFFFFF" w:themeColor="background1"/>
                                <w:sz w:val="24"/>
                                <w:szCs w:val="26"/>
                                <w:lang w:val="ru-RU"/>
                              </w:rPr>
                              <w:br/>
                              <w:t>НА МІСЦЕВОМУ РІВНІ В УКРАЇНІ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A996EC" id="Group 12" o:spid="_x0000_s1026" style="position:absolute;left:0;text-align:left;margin-left:-.35pt;margin-top:-.3pt;width:451.55pt;height:101.2pt;z-index:251687936;mso-width-relative:margin" coordsize="57279,12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57279;height:1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">
                <v:imagedata r:id="rId2" o:title="" cropbottom="494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191;top:3968;width:24118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" fillcolor="#009e4d" strokecolor="white [3212]" strokeweight="1pt">
                <v:textbox>
                  <w:txbxContent>
                    <w:p w14:paraId="64556008" w14:textId="77777777" w:rsidR="006B7F59" w:rsidRPr="00E01A36" w:rsidRDefault="006B7F59" w:rsidP="00E67D9A">
                      <w:pPr>
                        <w:jc w:val="right"/>
                        <w:rPr>
                          <w:rFonts w:ascii="Myriad Pro Light" w:hAnsi="Myriad Pro Light"/>
                          <w:sz w:val="6"/>
                          <w:szCs w:val="8"/>
                          <w:lang w:val="en-GB"/>
                        </w:rPr>
                      </w:pPr>
                      <w:r w:rsidRPr="00E01A36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en-GB"/>
                        </w:rPr>
                        <w:t xml:space="preserve">STRENGTHENING DEMOCRACY </w:t>
                      </w:r>
                      <w:r w:rsidRPr="00E01A36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en-GB"/>
                        </w:rPr>
                        <w:br/>
                        <w:t xml:space="preserve">AND BUILDING TRUST </w:t>
                      </w:r>
                      <w:r w:rsidRPr="00E01A36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en-GB"/>
                        </w:rPr>
                        <w:br/>
                        <w:t>AT LOCAL LEVEL IN UKRAINE</w:t>
                      </w:r>
                    </w:p>
                  </w:txbxContent>
                </v:textbox>
              </v:shape>
              <v:shape id="Text Box 15" o:spid="_x0000_s1029" type="#_x0000_t202" style="position:absolute;left:29933;top:3968;width:24117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" fillcolor="#009e4d" strokecolor="white [3212]" strokeweight="1pt">
                <v:textbox>
                  <w:txbxContent>
                    <w:p w14:paraId="772A4811" w14:textId="77777777" w:rsidR="006B7F59" w:rsidRPr="00FB7690" w:rsidRDefault="006B7F59" w:rsidP="00353BA4">
                      <w:pPr>
                        <w:jc w:val="left"/>
                        <w:rPr>
                          <w:rFonts w:ascii="Myriad Pro Light" w:hAnsi="Myriad Pro Light"/>
                          <w:sz w:val="6"/>
                          <w:szCs w:val="8"/>
                          <w:lang w:val="ru-RU"/>
                        </w:rPr>
                      </w:pPr>
                      <w:r w:rsidRPr="00FB7690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ru-RU"/>
                        </w:rPr>
                        <w:t>ПОСИЛЕННЯ ДЕМОКРАТІЇ</w:t>
                      </w:r>
                      <w:r w:rsidRPr="00FB7690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ru-RU"/>
                        </w:rPr>
                        <w:br/>
                        <w:t xml:space="preserve">ТА ДОВІРИ </w:t>
                      </w:r>
                      <w:r w:rsidRPr="00FB7690">
                        <w:rPr>
                          <w:rFonts w:ascii="Myriad Pro Light" w:hAnsi="Myriad Pro Light" w:cs="Rubik Light"/>
                          <w:color w:val="FFFFFF" w:themeColor="background1"/>
                          <w:sz w:val="24"/>
                          <w:szCs w:val="26"/>
                          <w:lang w:val="ru-RU"/>
                        </w:rPr>
                        <w:br/>
                        <w:t>НА МІСЦЕВОМУ РІВНІ В УКРАЇНІ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B50A6F"/>
    <w:multiLevelType w:val="hybridMultilevel"/>
    <w:tmpl w:val="73421748"/>
    <w:lvl w:ilvl="0" w:tplc="A33C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0F"/>
    <w:rsid w:val="00000B4B"/>
    <w:rsid w:val="00001598"/>
    <w:rsid w:val="000018AC"/>
    <w:rsid w:val="00003B14"/>
    <w:rsid w:val="00005E19"/>
    <w:rsid w:val="0001116B"/>
    <w:rsid w:val="000114DF"/>
    <w:rsid w:val="000155DA"/>
    <w:rsid w:val="000233E2"/>
    <w:rsid w:val="00025F4B"/>
    <w:rsid w:val="00033AF2"/>
    <w:rsid w:val="0006043D"/>
    <w:rsid w:val="00061562"/>
    <w:rsid w:val="00063604"/>
    <w:rsid w:val="000640B1"/>
    <w:rsid w:val="00072B8A"/>
    <w:rsid w:val="000805EF"/>
    <w:rsid w:val="00082575"/>
    <w:rsid w:val="00082CEE"/>
    <w:rsid w:val="00090BC1"/>
    <w:rsid w:val="000950EB"/>
    <w:rsid w:val="000A1D50"/>
    <w:rsid w:val="000A3205"/>
    <w:rsid w:val="000A3B37"/>
    <w:rsid w:val="000A3ED8"/>
    <w:rsid w:val="000B5F7B"/>
    <w:rsid w:val="000B7A85"/>
    <w:rsid w:val="000C36A9"/>
    <w:rsid w:val="000C37E0"/>
    <w:rsid w:val="000C453C"/>
    <w:rsid w:val="000C4CB3"/>
    <w:rsid w:val="000C52A6"/>
    <w:rsid w:val="000C6A8C"/>
    <w:rsid w:val="000E0B82"/>
    <w:rsid w:val="000E0FA1"/>
    <w:rsid w:val="000E48FF"/>
    <w:rsid w:val="000E50A4"/>
    <w:rsid w:val="000F4CF2"/>
    <w:rsid w:val="00105B2A"/>
    <w:rsid w:val="00106141"/>
    <w:rsid w:val="00107942"/>
    <w:rsid w:val="0011016A"/>
    <w:rsid w:val="00110729"/>
    <w:rsid w:val="00111266"/>
    <w:rsid w:val="00111A26"/>
    <w:rsid w:val="00112F26"/>
    <w:rsid w:val="001206A0"/>
    <w:rsid w:val="001212AD"/>
    <w:rsid w:val="00123CDD"/>
    <w:rsid w:val="0012497C"/>
    <w:rsid w:val="00125138"/>
    <w:rsid w:val="001271B2"/>
    <w:rsid w:val="00127DEB"/>
    <w:rsid w:val="001328FF"/>
    <w:rsid w:val="00135BDB"/>
    <w:rsid w:val="001420EA"/>
    <w:rsid w:val="0014266D"/>
    <w:rsid w:val="00144E40"/>
    <w:rsid w:val="00145724"/>
    <w:rsid w:val="00147763"/>
    <w:rsid w:val="00147EF4"/>
    <w:rsid w:val="00147FF2"/>
    <w:rsid w:val="00154D80"/>
    <w:rsid w:val="00155D62"/>
    <w:rsid w:val="001623E7"/>
    <w:rsid w:val="00165F8F"/>
    <w:rsid w:val="001669A9"/>
    <w:rsid w:val="00171115"/>
    <w:rsid w:val="0017182E"/>
    <w:rsid w:val="00185E56"/>
    <w:rsid w:val="001A48F4"/>
    <w:rsid w:val="001A6076"/>
    <w:rsid w:val="001B0248"/>
    <w:rsid w:val="001B30F0"/>
    <w:rsid w:val="001B5A53"/>
    <w:rsid w:val="001B5C3A"/>
    <w:rsid w:val="001B65B4"/>
    <w:rsid w:val="001C09C2"/>
    <w:rsid w:val="001C2896"/>
    <w:rsid w:val="001C7FE2"/>
    <w:rsid w:val="001D1098"/>
    <w:rsid w:val="001D676A"/>
    <w:rsid w:val="001E032E"/>
    <w:rsid w:val="001E1368"/>
    <w:rsid w:val="001E73D5"/>
    <w:rsid w:val="001E7C31"/>
    <w:rsid w:val="001E7E9D"/>
    <w:rsid w:val="001F297D"/>
    <w:rsid w:val="001F36E7"/>
    <w:rsid w:val="001F39FB"/>
    <w:rsid w:val="001F402C"/>
    <w:rsid w:val="001F4B96"/>
    <w:rsid w:val="001F4F04"/>
    <w:rsid w:val="001F5A2F"/>
    <w:rsid w:val="002004C5"/>
    <w:rsid w:val="002041B7"/>
    <w:rsid w:val="00204DFE"/>
    <w:rsid w:val="00206EA5"/>
    <w:rsid w:val="00210F86"/>
    <w:rsid w:val="0021222A"/>
    <w:rsid w:val="00214299"/>
    <w:rsid w:val="002142DD"/>
    <w:rsid w:val="00214A1B"/>
    <w:rsid w:val="00221C3C"/>
    <w:rsid w:val="00222143"/>
    <w:rsid w:val="00226756"/>
    <w:rsid w:val="002309DE"/>
    <w:rsid w:val="00233BCA"/>
    <w:rsid w:val="00245118"/>
    <w:rsid w:val="00247D54"/>
    <w:rsid w:val="00254B74"/>
    <w:rsid w:val="00254C1C"/>
    <w:rsid w:val="002556E9"/>
    <w:rsid w:val="002564BA"/>
    <w:rsid w:val="00264C0C"/>
    <w:rsid w:val="00265917"/>
    <w:rsid w:val="00273DD7"/>
    <w:rsid w:val="00280B37"/>
    <w:rsid w:val="002818F2"/>
    <w:rsid w:val="002861FB"/>
    <w:rsid w:val="00293327"/>
    <w:rsid w:val="00293EE6"/>
    <w:rsid w:val="00294E91"/>
    <w:rsid w:val="002A55B7"/>
    <w:rsid w:val="002A6C25"/>
    <w:rsid w:val="002A6E1D"/>
    <w:rsid w:val="002A7B53"/>
    <w:rsid w:val="002C0872"/>
    <w:rsid w:val="002C3736"/>
    <w:rsid w:val="002C43B5"/>
    <w:rsid w:val="002C4704"/>
    <w:rsid w:val="002D3C3F"/>
    <w:rsid w:val="002D6C64"/>
    <w:rsid w:val="002D7BFE"/>
    <w:rsid w:val="002E28DA"/>
    <w:rsid w:val="002F1416"/>
    <w:rsid w:val="002F3006"/>
    <w:rsid w:val="002F405C"/>
    <w:rsid w:val="00300BB7"/>
    <w:rsid w:val="00301B2A"/>
    <w:rsid w:val="00304495"/>
    <w:rsid w:val="00312606"/>
    <w:rsid w:val="0031730D"/>
    <w:rsid w:val="00317ED8"/>
    <w:rsid w:val="003254E2"/>
    <w:rsid w:val="003317E4"/>
    <w:rsid w:val="003317F9"/>
    <w:rsid w:val="00332B05"/>
    <w:rsid w:val="003331D7"/>
    <w:rsid w:val="00334475"/>
    <w:rsid w:val="0033516F"/>
    <w:rsid w:val="003354C4"/>
    <w:rsid w:val="003364D1"/>
    <w:rsid w:val="0034187C"/>
    <w:rsid w:val="00346692"/>
    <w:rsid w:val="00353BA4"/>
    <w:rsid w:val="00364DDF"/>
    <w:rsid w:val="003676C3"/>
    <w:rsid w:val="00370971"/>
    <w:rsid w:val="00372070"/>
    <w:rsid w:val="00373B49"/>
    <w:rsid w:val="0038257B"/>
    <w:rsid w:val="00390C8B"/>
    <w:rsid w:val="003912B1"/>
    <w:rsid w:val="003A1FF1"/>
    <w:rsid w:val="003A53F7"/>
    <w:rsid w:val="003A5509"/>
    <w:rsid w:val="003A6E8B"/>
    <w:rsid w:val="003B2C8C"/>
    <w:rsid w:val="003C4FD5"/>
    <w:rsid w:val="003C683A"/>
    <w:rsid w:val="003D334E"/>
    <w:rsid w:val="003D3723"/>
    <w:rsid w:val="003D3B17"/>
    <w:rsid w:val="003D48AE"/>
    <w:rsid w:val="003D4DF3"/>
    <w:rsid w:val="003D6444"/>
    <w:rsid w:val="003E0CF1"/>
    <w:rsid w:val="003E7CEF"/>
    <w:rsid w:val="003F3D4B"/>
    <w:rsid w:val="003F417E"/>
    <w:rsid w:val="00400868"/>
    <w:rsid w:val="00401D8E"/>
    <w:rsid w:val="00402A11"/>
    <w:rsid w:val="004113D3"/>
    <w:rsid w:val="00411972"/>
    <w:rsid w:val="00411CDE"/>
    <w:rsid w:val="00413898"/>
    <w:rsid w:val="0042160B"/>
    <w:rsid w:val="00425348"/>
    <w:rsid w:val="004256CB"/>
    <w:rsid w:val="004317AC"/>
    <w:rsid w:val="00431CDF"/>
    <w:rsid w:val="00431EB6"/>
    <w:rsid w:val="004329B7"/>
    <w:rsid w:val="00433C51"/>
    <w:rsid w:val="00434730"/>
    <w:rsid w:val="004348A8"/>
    <w:rsid w:val="00435CCB"/>
    <w:rsid w:val="00440D07"/>
    <w:rsid w:val="00443888"/>
    <w:rsid w:val="00446FDF"/>
    <w:rsid w:val="00447D22"/>
    <w:rsid w:val="00450C01"/>
    <w:rsid w:val="00451ED1"/>
    <w:rsid w:val="004645DF"/>
    <w:rsid w:val="0046657A"/>
    <w:rsid w:val="004709EA"/>
    <w:rsid w:val="0047137E"/>
    <w:rsid w:val="00476643"/>
    <w:rsid w:val="00476CDA"/>
    <w:rsid w:val="00480D8B"/>
    <w:rsid w:val="004840DB"/>
    <w:rsid w:val="004845E8"/>
    <w:rsid w:val="00490AE6"/>
    <w:rsid w:val="0049121E"/>
    <w:rsid w:val="00492A59"/>
    <w:rsid w:val="00494923"/>
    <w:rsid w:val="004A0DD9"/>
    <w:rsid w:val="004A32B5"/>
    <w:rsid w:val="004A5E9B"/>
    <w:rsid w:val="004A7083"/>
    <w:rsid w:val="004B1BFF"/>
    <w:rsid w:val="004B60BB"/>
    <w:rsid w:val="004C0C2F"/>
    <w:rsid w:val="004C2546"/>
    <w:rsid w:val="004C3F9F"/>
    <w:rsid w:val="004C5EF0"/>
    <w:rsid w:val="004D5D8A"/>
    <w:rsid w:val="004E053B"/>
    <w:rsid w:val="004F4121"/>
    <w:rsid w:val="004F7449"/>
    <w:rsid w:val="00500179"/>
    <w:rsid w:val="0050115D"/>
    <w:rsid w:val="00503CC8"/>
    <w:rsid w:val="0051483A"/>
    <w:rsid w:val="00516ABF"/>
    <w:rsid w:val="005172EF"/>
    <w:rsid w:val="005271C0"/>
    <w:rsid w:val="0053504C"/>
    <w:rsid w:val="00540DEF"/>
    <w:rsid w:val="00541B67"/>
    <w:rsid w:val="005439DA"/>
    <w:rsid w:val="00544298"/>
    <w:rsid w:val="0054608D"/>
    <w:rsid w:val="005461E6"/>
    <w:rsid w:val="00550B6C"/>
    <w:rsid w:val="00551294"/>
    <w:rsid w:val="005514B9"/>
    <w:rsid w:val="00554D3E"/>
    <w:rsid w:val="0055531F"/>
    <w:rsid w:val="00555662"/>
    <w:rsid w:val="00556673"/>
    <w:rsid w:val="0055775D"/>
    <w:rsid w:val="00575671"/>
    <w:rsid w:val="005837AF"/>
    <w:rsid w:val="00587366"/>
    <w:rsid w:val="00591AF0"/>
    <w:rsid w:val="005B0862"/>
    <w:rsid w:val="005B1395"/>
    <w:rsid w:val="005B276A"/>
    <w:rsid w:val="005B3604"/>
    <w:rsid w:val="005C38CF"/>
    <w:rsid w:val="005E0C9F"/>
    <w:rsid w:val="005E2633"/>
    <w:rsid w:val="005E7D37"/>
    <w:rsid w:val="005F3DC6"/>
    <w:rsid w:val="006009D1"/>
    <w:rsid w:val="00602706"/>
    <w:rsid w:val="00604108"/>
    <w:rsid w:val="006066DB"/>
    <w:rsid w:val="006103CA"/>
    <w:rsid w:val="006206FD"/>
    <w:rsid w:val="00621E38"/>
    <w:rsid w:val="00625CDC"/>
    <w:rsid w:val="00635482"/>
    <w:rsid w:val="00636799"/>
    <w:rsid w:val="0064101D"/>
    <w:rsid w:val="00643C3F"/>
    <w:rsid w:val="00645ADA"/>
    <w:rsid w:val="0064712D"/>
    <w:rsid w:val="00650BD2"/>
    <w:rsid w:val="00651215"/>
    <w:rsid w:val="00666E9B"/>
    <w:rsid w:val="00667506"/>
    <w:rsid w:val="00671C3F"/>
    <w:rsid w:val="006721E4"/>
    <w:rsid w:val="006767DE"/>
    <w:rsid w:val="00677C49"/>
    <w:rsid w:val="0068065D"/>
    <w:rsid w:val="0068076F"/>
    <w:rsid w:val="00683255"/>
    <w:rsid w:val="0068632F"/>
    <w:rsid w:val="006908C5"/>
    <w:rsid w:val="00691D5B"/>
    <w:rsid w:val="006B1114"/>
    <w:rsid w:val="006B2C9F"/>
    <w:rsid w:val="006B4C2D"/>
    <w:rsid w:val="006B7F59"/>
    <w:rsid w:val="006C089B"/>
    <w:rsid w:val="006C23E5"/>
    <w:rsid w:val="006E2F19"/>
    <w:rsid w:val="006F4317"/>
    <w:rsid w:val="00700940"/>
    <w:rsid w:val="0070532F"/>
    <w:rsid w:val="00705CA1"/>
    <w:rsid w:val="007078D4"/>
    <w:rsid w:val="00707914"/>
    <w:rsid w:val="00707D9D"/>
    <w:rsid w:val="00712E65"/>
    <w:rsid w:val="00713EC0"/>
    <w:rsid w:val="007150DE"/>
    <w:rsid w:val="007169BF"/>
    <w:rsid w:val="00717C07"/>
    <w:rsid w:val="007247CC"/>
    <w:rsid w:val="00726B1F"/>
    <w:rsid w:val="00735569"/>
    <w:rsid w:val="007364DC"/>
    <w:rsid w:val="00736EC7"/>
    <w:rsid w:val="00740BCA"/>
    <w:rsid w:val="00742667"/>
    <w:rsid w:val="0074728E"/>
    <w:rsid w:val="00747930"/>
    <w:rsid w:val="007513C7"/>
    <w:rsid w:val="007529E1"/>
    <w:rsid w:val="00757A17"/>
    <w:rsid w:val="00766017"/>
    <w:rsid w:val="007738A5"/>
    <w:rsid w:val="00773CAB"/>
    <w:rsid w:val="00773CFE"/>
    <w:rsid w:val="00781D50"/>
    <w:rsid w:val="00781E86"/>
    <w:rsid w:val="00794113"/>
    <w:rsid w:val="00794980"/>
    <w:rsid w:val="007A1EC3"/>
    <w:rsid w:val="007A543D"/>
    <w:rsid w:val="007A7E7A"/>
    <w:rsid w:val="007B0EF6"/>
    <w:rsid w:val="007B71DA"/>
    <w:rsid w:val="007B7A05"/>
    <w:rsid w:val="007C0AD1"/>
    <w:rsid w:val="007C27F3"/>
    <w:rsid w:val="007C5522"/>
    <w:rsid w:val="007D3BA8"/>
    <w:rsid w:val="007D449D"/>
    <w:rsid w:val="007D4A19"/>
    <w:rsid w:val="007E41C0"/>
    <w:rsid w:val="007E46C4"/>
    <w:rsid w:val="007E7F0F"/>
    <w:rsid w:val="007F5327"/>
    <w:rsid w:val="00800A19"/>
    <w:rsid w:val="008042E6"/>
    <w:rsid w:val="00810D5A"/>
    <w:rsid w:val="00816566"/>
    <w:rsid w:val="0082428D"/>
    <w:rsid w:val="00824996"/>
    <w:rsid w:val="008253EB"/>
    <w:rsid w:val="008262AB"/>
    <w:rsid w:val="00826DC3"/>
    <w:rsid w:val="00831ABD"/>
    <w:rsid w:val="00832B09"/>
    <w:rsid w:val="00843DAE"/>
    <w:rsid w:val="008500A4"/>
    <w:rsid w:val="00850F94"/>
    <w:rsid w:val="008536B5"/>
    <w:rsid w:val="00854051"/>
    <w:rsid w:val="00856CE7"/>
    <w:rsid w:val="008638BE"/>
    <w:rsid w:val="00863E6C"/>
    <w:rsid w:val="00864DA4"/>
    <w:rsid w:val="0087380A"/>
    <w:rsid w:val="0088053A"/>
    <w:rsid w:val="00882248"/>
    <w:rsid w:val="00884897"/>
    <w:rsid w:val="00884FDF"/>
    <w:rsid w:val="0088581A"/>
    <w:rsid w:val="008A5F5D"/>
    <w:rsid w:val="008A61FE"/>
    <w:rsid w:val="008B33CF"/>
    <w:rsid w:val="008B5F58"/>
    <w:rsid w:val="008C12CC"/>
    <w:rsid w:val="008E0046"/>
    <w:rsid w:val="008E139F"/>
    <w:rsid w:val="008E32D1"/>
    <w:rsid w:val="008E4374"/>
    <w:rsid w:val="008E52B6"/>
    <w:rsid w:val="008E693F"/>
    <w:rsid w:val="008F1AF7"/>
    <w:rsid w:val="008F6A5F"/>
    <w:rsid w:val="008F7107"/>
    <w:rsid w:val="00913BC6"/>
    <w:rsid w:val="00916BD3"/>
    <w:rsid w:val="00920B47"/>
    <w:rsid w:val="00923079"/>
    <w:rsid w:val="00923CC2"/>
    <w:rsid w:val="00924CBB"/>
    <w:rsid w:val="0093092D"/>
    <w:rsid w:val="00931ECB"/>
    <w:rsid w:val="0093563B"/>
    <w:rsid w:val="0093600E"/>
    <w:rsid w:val="009361D3"/>
    <w:rsid w:val="00936FD2"/>
    <w:rsid w:val="00937721"/>
    <w:rsid w:val="00940056"/>
    <w:rsid w:val="00940F14"/>
    <w:rsid w:val="00954EE7"/>
    <w:rsid w:val="00954EF2"/>
    <w:rsid w:val="00955512"/>
    <w:rsid w:val="00960355"/>
    <w:rsid w:val="00964FCA"/>
    <w:rsid w:val="00971A79"/>
    <w:rsid w:val="0097504E"/>
    <w:rsid w:val="00977978"/>
    <w:rsid w:val="00981255"/>
    <w:rsid w:val="0098378E"/>
    <w:rsid w:val="00983A0C"/>
    <w:rsid w:val="00987122"/>
    <w:rsid w:val="0099397D"/>
    <w:rsid w:val="009A202C"/>
    <w:rsid w:val="009A3127"/>
    <w:rsid w:val="009A3D31"/>
    <w:rsid w:val="009A694F"/>
    <w:rsid w:val="009A7269"/>
    <w:rsid w:val="009A784D"/>
    <w:rsid w:val="009B3AB7"/>
    <w:rsid w:val="009B6231"/>
    <w:rsid w:val="009B6846"/>
    <w:rsid w:val="009C2E66"/>
    <w:rsid w:val="009C3A9F"/>
    <w:rsid w:val="009D706C"/>
    <w:rsid w:val="009E1357"/>
    <w:rsid w:val="009E1649"/>
    <w:rsid w:val="009E35F8"/>
    <w:rsid w:val="009E4AC8"/>
    <w:rsid w:val="009F119B"/>
    <w:rsid w:val="00A00F45"/>
    <w:rsid w:val="00A026C0"/>
    <w:rsid w:val="00A02979"/>
    <w:rsid w:val="00A06A3D"/>
    <w:rsid w:val="00A075BD"/>
    <w:rsid w:val="00A14979"/>
    <w:rsid w:val="00A2102A"/>
    <w:rsid w:val="00A22D53"/>
    <w:rsid w:val="00A22F6B"/>
    <w:rsid w:val="00A24344"/>
    <w:rsid w:val="00A24AA2"/>
    <w:rsid w:val="00A2728C"/>
    <w:rsid w:val="00A33EA6"/>
    <w:rsid w:val="00A3528E"/>
    <w:rsid w:val="00A355B3"/>
    <w:rsid w:val="00A417A4"/>
    <w:rsid w:val="00A53FF3"/>
    <w:rsid w:val="00A57147"/>
    <w:rsid w:val="00A63925"/>
    <w:rsid w:val="00A6476F"/>
    <w:rsid w:val="00A66ADD"/>
    <w:rsid w:val="00A70F13"/>
    <w:rsid w:val="00A76699"/>
    <w:rsid w:val="00A7750D"/>
    <w:rsid w:val="00A80629"/>
    <w:rsid w:val="00A84483"/>
    <w:rsid w:val="00A91F4A"/>
    <w:rsid w:val="00A94F37"/>
    <w:rsid w:val="00A974A5"/>
    <w:rsid w:val="00AA0CE0"/>
    <w:rsid w:val="00AA2154"/>
    <w:rsid w:val="00AA54F1"/>
    <w:rsid w:val="00AA748D"/>
    <w:rsid w:val="00AB5FB9"/>
    <w:rsid w:val="00AB6552"/>
    <w:rsid w:val="00AB7727"/>
    <w:rsid w:val="00AC4EEA"/>
    <w:rsid w:val="00AC4FF6"/>
    <w:rsid w:val="00AD0359"/>
    <w:rsid w:val="00AD36E0"/>
    <w:rsid w:val="00AD66E2"/>
    <w:rsid w:val="00AE01A0"/>
    <w:rsid w:val="00AE1CB5"/>
    <w:rsid w:val="00AE754E"/>
    <w:rsid w:val="00AF250C"/>
    <w:rsid w:val="00AF6F1D"/>
    <w:rsid w:val="00B00A32"/>
    <w:rsid w:val="00B00A3F"/>
    <w:rsid w:val="00B06133"/>
    <w:rsid w:val="00B13B3C"/>
    <w:rsid w:val="00B14E1F"/>
    <w:rsid w:val="00B170EA"/>
    <w:rsid w:val="00B21B57"/>
    <w:rsid w:val="00B227AE"/>
    <w:rsid w:val="00B2421C"/>
    <w:rsid w:val="00B2694B"/>
    <w:rsid w:val="00B35590"/>
    <w:rsid w:val="00B41CC6"/>
    <w:rsid w:val="00B43B3B"/>
    <w:rsid w:val="00B44BC0"/>
    <w:rsid w:val="00B46F64"/>
    <w:rsid w:val="00B56F25"/>
    <w:rsid w:val="00B57F8D"/>
    <w:rsid w:val="00B603E1"/>
    <w:rsid w:val="00B60419"/>
    <w:rsid w:val="00B641B8"/>
    <w:rsid w:val="00B675A4"/>
    <w:rsid w:val="00B7444F"/>
    <w:rsid w:val="00B76950"/>
    <w:rsid w:val="00B76BF7"/>
    <w:rsid w:val="00B849E0"/>
    <w:rsid w:val="00B90246"/>
    <w:rsid w:val="00B93A88"/>
    <w:rsid w:val="00B97258"/>
    <w:rsid w:val="00BA76CA"/>
    <w:rsid w:val="00BA79A3"/>
    <w:rsid w:val="00BB5DB1"/>
    <w:rsid w:val="00BB6034"/>
    <w:rsid w:val="00BB653E"/>
    <w:rsid w:val="00BB7DCE"/>
    <w:rsid w:val="00BD2811"/>
    <w:rsid w:val="00BD791D"/>
    <w:rsid w:val="00BE7047"/>
    <w:rsid w:val="00BF1113"/>
    <w:rsid w:val="00BF160E"/>
    <w:rsid w:val="00BF17D1"/>
    <w:rsid w:val="00BF29D6"/>
    <w:rsid w:val="00C049EE"/>
    <w:rsid w:val="00C04EF4"/>
    <w:rsid w:val="00C05088"/>
    <w:rsid w:val="00C11DA9"/>
    <w:rsid w:val="00C14C2C"/>
    <w:rsid w:val="00C14CFE"/>
    <w:rsid w:val="00C20DB8"/>
    <w:rsid w:val="00C2333C"/>
    <w:rsid w:val="00C27B16"/>
    <w:rsid w:val="00C45662"/>
    <w:rsid w:val="00C45FEA"/>
    <w:rsid w:val="00C52C39"/>
    <w:rsid w:val="00C56B17"/>
    <w:rsid w:val="00C5717F"/>
    <w:rsid w:val="00C64F68"/>
    <w:rsid w:val="00C70250"/>
    <w:rsid w:val="00C745E2"/>
    <w:rsid w:val="00C76C81"/>
    <w:rsid w:val="00C773FB"/>
    <w:rsid w:val="00C82BCE"/>
    <w:rsid w:val="00C8348A"/>
    <w:rsid w:val="00C9290A"/>
    <w:rsid w:val="00C92F89"/>
    <w:rsid w:val="00C95451"/>
    <w:rsid w:val="00CA59F5"/>
    <w:rsid w:val="00CA5EE4"/>
    <w:rsid w:val="00CB2848"/>
    <w:rsid w:val="00CB3212"/>
    <w:rsid w:val="00CB3EF9"/>
    <w:rsid w:val="00CB53FD"/>
    <w:rsid w:val="00CC1E1D"/>
    <w:rsid w:val="00CC20CC"/>
    <w:rsid w:val="00CC21E7"/>
    <w:rsid w:val="00CC39DC"/>
    <w:rsid w:val="00CC6396"/>
    <w:rsid w:val="00CD4346"/>
    <w:rsid w:val="00CD448E"/>
    <w:rsid w:val="00CE1FF8"/>
    <w:rsid w:val="00CE4890"/>
    <w:rsid w:val="00CF3557"/>
    <w:rsid w:val="00CF541D"/>
    <w:rsid w:val="00D007B5"/>
    <w:rsid w:val="00D00F16"/>
    <w:rsid w:val="00D0182E"/>
    <w:rsid w:val="00D11299"/>
    <w:rsid w:val="00D16E7A"/>
    <w:rsid w:val="00D24A57"/>
    <w:rsid w:val="00D2521F"/>
    <w:rsid w:val="00D2712C"/>
    <w:rsid w:val="00D308E7"/>
    <w:rsid w:val="00D322DF"/>
    <w:rsid w:val="00D32C3A"/>
    <w:rsid w:val="00D37A0C"/>
    <w:rsid w:val="00D4095D"/>
    <w:rsid w:val="00D449FE"/>
    <w:rsid w:val="00D513DA"/>
    <w:rsid w:val="00D51716"/>
    <w:rsid w:val="00D51B76"/>
    <w:rsid w:val="00D53526"/>
    <w:rsid w:val="00D554E6"/>
    <w:rsid w:val="00D57DD6"/>
    <w:rsid w:val="00D6662D"/>
    <w:rsid w:val="00D670C9"/>
    <w:rsid w:val="00D70628"/>
    <w:rsid w:val="00D7281E"/>
    <w:rsid w:val="00D72D69"/>
    <w:rsid w:val="00D91AFB"/>
    <w:rsid w:val="00D91DF0"/>
    <w:rsid w:val="00D95145"/>
    <w:rsid w:val="00DA68F0"/>
    <w:rsid w:val="00DB029C"/>
    <w:rsid w:val="00DB2B9E"/>
    <w:rsid w:val="00DB72E8"/>
    <w:rsid w:val="00DC38EB"/>
    <w:rsid w:val="00DC4508"/>
    <w:rsid w:val="00DC4A39"/>
    <w:rsid w:val="00DC59B5"/>
    <w:rsid w:val="00DC6328"/>
    <w:rsid w:val="00DC7B9F"/>
    <w:rsid w:val="00DE565D"/>
    <w:rsid w:val="00DF074A"/>
    <w:rsid w:val="00DF5CA6"/>
    <w:rsid w:val="00E01A36"/>
    <w:rsid w:val="00E02A2B"/>
    <w:rsid w:val="00E032EC"/>
    <w:rsid w:val="00E039C6"/>
    <w:rsid w:val="00E04715"/>
    <w:rsid w:val="00E12915"/>
    <w:rsid w:val="00E13A32"/>
    <w:rsid w:val="00E15A69"/>
    <w:rsid w:val="00E15AC9"/>
    <w:rsid w:val="00E162A9"/>
    <w:rsid w:val="00E173B5"/>
    <w:rsid w:val="00E200D2"/>
    <w:rsid w:val="00E24DD1"/>
    <w:rsid w:val="00E27E11"/>
    <w:rsid w:val="00E31E19"/>
    <w:rsid w:val="00E32CF4"/>
    <w:rsid w:val="00E3512C"/>
    <w:rsid w:val="00E35419"/>
    <w:rsid w:val="00E36090"/>
    <w:rsid w:val="00E42424"/>
    <w:rsid w:val="00E43D0A"/>
    <w:rsid w:val="00E46BB7"/>
    <w:rsid w:val="00E50974"/>
    <w:rsid w:val="00E50F27"/>
    <w:rsid w:val="00E537C5"/>
    <w:rsid w:val="00E54A58"/>
    <w:rsid w:val="00E560E0"/>
    <w:rsid w:val="00E607A0"/>
    <w:rsid w:val="00E631C0"/>
    <w:rsid w:val="00E658A1"/>
    <w:rsid w:val="00E67D9A"/>
    <w:rsid w:val="00E72690"/>
    <w:rsid w:val="00E745E9"/>
    <w:rsid w:val="00E758D0"/>
    <w:rsid w:val="00E76DA6"/>
    <w:rsid w:val="00E80C6D"/>
    <w:rsid w:val="00E9061B"/>
    <w:rsid w:val="00E95F1C"/>
    <w:rsid w:val="00EA705C"/>
    <w:rsid w:val="00EC5003"/>
    <w:rsid w:val="00ED0A0D"/>
    <w:rsid w:val="00ED283E"/>
    <w:rsid w:val="00ED4452"/>
    <w:rsid w:val="00ED7534"/>
    <w:rsid w:val="00EE41F5"/>
    <w:rsid w:val="00F03614"/>
    <w:rsid w:val="00F041ED"/>
    <w:rsid w:val="00F07B2F"/>
    <w:rsid w:val="00F11DB3"/>
    <w:rsid w:val="00F13502"/>
    <w:rsid w:val="00F139E6"/>
    <w:rsid w:val="00F16FB9"/>
    <w:rsid w:val="00F201D2"/>
    <w:rsid w:val="00F22357"/>
    <w:rsid w:val="00F31880"/>
    <w:rsid w:val="00F433D6"/>
    <w:rsid w:val="00F47BD7"/>
    <w:rsid w:val="00F47C6C"/>
    <w:rsid w:val="00F504DF"/>
    <w:rsid w:val="00F52322"/>
    <w:rsid w:val="00F52DBF"/>
    <w:rsid w:val="00F54728"/>
    <w:rsid w:val="00F60E58"/>
    <w:rsid w:val="00F64D8D"/>
    <w:rsid w:val="00F67B6B"/>
    <w:rsid w:val="00F71397"/>
    <w:rsid w:val="00F71910"/>
    <w:rsid w:val="00F73DB6"/>
    <w:rsid w:val="00F74803"/>
    <w:rsid w:val="00F76BBD"/>
    <w:rsid w:val="00F81902"/>
    <w:rsid w:val="00F83AA6"/>
    <w:rsid w:val="00F8501C"/>
    <w:rsid w:val="00F954FF"/>
    <w:rsid w:val="00FA147E"/>
    <w:rsid w:val="00FB5354"/>
    <w:rsid w:val="00FB5C29"/>
    <w:rsid w:val="00FB6795"/>
    <w:rsid w:val="00FB7690"/>
    <w:rsid w:val="00FC2624"/>
    <w:rsid w:val="00FC26CC"/>
    <w:rsid w:val="00FC5A3D"/>
    <w:rsid w:val="00FC7101"/>
    <w:rsid w:val="00FD0531"/>
    <w:rsid w:val="00FD5F92"/>
    <w:rsid w:val="00FD6043"/>
    <w:rsid w:val="00FE2A0A"/>
    <w:rsid w:val="00FE3936"/>
    <w:rsid w:val="00FE7254"/>
    <w:rsid w:val="00FF20EE"/>
    <w:rsid w:val="00FF231E"/>
    <w:rsid w:val="00FF2641"/>
    <w:rsid w:val="00FF3A6C"/>
    <w:rsid w:val="00FF3BBC"/>
    <w:rsid w:val="00FF4644"/>
    <w:rsid w:val="00FF62AB"/>
    <w:rsid w:val="00FF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78EF6"/>
  <w15:docId w15:val="{F960F643-75FD-4B2B-B8E4-BC62E4BD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HAnsi" w:hAnsi="Myriad Pro" w:cs="Times New Roman"/>
        <w:sz w:val="18"/>
        <w:szCs w:val="18"/>
        <w:lang w:val="fr-FR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28DA"/>
    <w:pPr>
      <w:jc w:val="both"/>
    </w:pPr>
    <w:rPr>
      <w:sz w:val="20"/>
    </w:rPr>
  </w:style>
  <w:style w:type="paragraph" w:styleId="Heading1">
    <w:name w:val="heading 1"/>
    <w:next w:val="Normal"/>
    <w:link w:val="Heading1Char"/>
    <w:qFormat/>
    <w:rsid w:val="005439DA"/>
    <w:pPr>
      <w:keepNext/>
      <w:spacing w:after="240" w:line="276" w:lineRule="auto"/>
      <w:jc w:val="both"/>
      <w:outlineLvl w:val="0"/>
    </w:pPr>
    <w:rPr>
      <w:rFonts w:ascii="Myriad Pro Light" w:hAnsi="Myriad Pro Light"/>
      <w:b/>
      <w:smallCaps/>
      <w:sz w:val="28"/>
      <w:u w:val="single"/>
      <w:lang w:val="en-US"/>
    </w:rPr>
  </w:style>
  <w:style w:type="paragraph" w:styleId="Heading2">
    <w:name w:val="heading 2"/>
    <w:basedOn w:val="Normal"/>
    <w:link w:val="Heading2Char"/>
    <w:qFormat/>
    <w:rsid w:val="00AA0CE0"/>
    <w:pPr>
      <w:spacing w:before="100" w:beforeAutospacing="1"/>
      <w:outlineLvl w:val="1"/>
    </w:pPr>
    <w:rPr>
      <w:b/>
      <w:bCs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qFormat/>
    <w:rsid w:val="00AA0CE0"/>
    <w:pPr>
      <w:keepNext/>
      <w:outlineLvl w:val="2"/>
    </w:pPr>
    <w:rPr>
      <w:b/>
      <w:bCs/>
      <w:sz w:val="32"/>
      <w:lang w:val="en-GB"/>
    </w:rPr>
  </w:style>
  <w:style w:type="paragraph" w:styleId="Heading4">
    <w:name w:val="heading 4"/>
    <w:basedOn w:val="Normal"/>
    <w:next w:val="Normal"/>
    <w:link w:val="Heading4Char"/>
    <w:qFormat/>
    <w:rsid w:val="00AA0CE0"/>
    <w:pPr>
      <w:keepNext/>
      <w:outlineLvl w:val="3"/>
    </w:pPr>
    <w:rPr>
      <w:b/>
      <w:bCs/>
      <w:i/>
      <w:iCs/>
      <w:lang w:val="en-GB"/>
    </w:rPr>
  </w:style>
  <w:style w:type="paragraph" w:styleId="Heading5">
    <w:name w:val="heading 5"/>
    <w:basedOn w:val="Normal"/>
    <w:next w:val="Normal"/>
    <w:link w:val="Heading5Char"/>
    <w:qFormat/>
    <w:rsid w:val="00AA0CE0"/>
    <w:pPr>
      <w:keepNext/>
      <w:outlineLvl w:val="4"/>
    </w:pPr>
    <w:rPr>
      <w:rFonts w:ascii="Arial" w:hAnsi="Arial" w:cs="Arial"/>
      <w:i/>
      <w:iCs/>
      <w:lang w:val="en-GB"/>
    </w:rPr>
  </w:style>
  <w:style w:type="paragraph" w:styleId="Heading6">
    <w:name w:val="heading 6"/>
    <w:basedOn w:val="Normal"/>
    <w:next w:val="Normal"/>
    <w:link w:val="Heading6Char"/>
    <w:qFormat/>
    <w:rsid w:val="00AA0CE0"/>
    <w:pPr>
      <w:keepNext/>
      <w:outlineLvl w:val="5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D6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043"/>
  </w:style>
  <w:style w:type="paragraph" w:styleId="Footer">
    <w:name w:val="footer"/>
    <w:basedOn w:val="Normal"/>
    <w:link w:val="FooterChar"/>
    <w:uiPriority w:val="99"/>
    <w:unhideWhenUsed/>
    <w:rsid w:val="004A32B5"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A32B5"/>
    <w:rPr>
      <w:sz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FD6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0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5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3354C4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227A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439DA"/>
    <w:rPr>
      <w:rFonts w:ascii="Myriad Pro Light" w:hAnsi="Myriad Pro Light"/>
      <w:b/>
      <w:smallCaps/>
      <w:sz w:val="28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rsid w:val="00AA0CE0"/>
    <w:rPr>
      <w:rFonts w:ascii="Times New Roman" w:eastAsia="Times New Roman" w:hAnsi="Times New Roman" w:cs="Times New Roman"/>
      <w:b/>
      <w:bCs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rsid w:val="00AA0CE0"/>
    <w:rPr>
      <w:rFonts w:ascii="Times New Roman" w:eastAsia="Times New Roman" w:hAnsi="Times New Roman" w:cs="Times New Roman"/>
      <w:b/>
      <w:bCs/>
      <w:sz w:val="3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A0CE0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A0CE0"/>
    <w:rPr>
      <w:rFonts w:ascii="Arial" w:eastAsia="Times New Roman" w:hAnsi="Arial" w:cs="Arial"/>
      <w:i/>
      <w:iCs/>
      <w:sz w:val="20"/>
      <w:szCs w:val="24"/>
      <w:lang w:val="en-GB" w:eastAsia="fr-FR"/>
    </w:rPr>
  </w:style>
  <w:style w:type="character" w:customStyle="1" w:styleId="Heading6Char">
    <w:name w:val="Heading 6 Char"/>
    <w:basedOn w:val="DefaultParagraphFont"/>
    <w:link w:val="Heading6"/>
    <w:rsid w:val="00AA0CE0"/>
    <w:rPr>
      <w:rFonts w:ascii="Arial" w:eastAsia="Times New Roman" w:hAnsi="Arial" w:cs="Arial"/>
      <w:b/>
      <w:bCs/>
      <w:sz w:val="20"/>
      <w:szCs w:val="24"/>
      <w:lang w:eastAsia="fr-FR"/>
    </w:rPr>
  </w:style>
  <w:style w:type="paragraph" w:customStyle="1" w:styleId="COETitleSystem">
    <w:name w:val="COE_Title(System)"/>
    <w:basedOn w:val="Normal"/>
    <w:rsid w:val="00AA0CE0"/>
    <w:rPr>
      <w:bCs/>
      <w:color w:val="808080"/>
      <w:sz w:val="32"/>
    </w:rPr>
  </w:style>
  <w:style w:type="paragraph" w:styleId="BodyText">
    <w:name w:val="Body Text"/>
    <w:basedOn w:val="Normal"/>
    <w:link w:val="BodyTextChar"/>
    <w:rsid w:val="00AA0CE0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rsid w:val="00AA0CE0"/>
    <w:rPr>
      <w:rFonts w:ascii="Arial" w:eastAsia="Times New Roman" w:hAnsi="Arial" w:cs="Arial"/>
      <w:sz w:val="20"/>
      <w:szCs w:val="24"/>
      <w:lang w:eastAsia="fr-FR"/>
    </w:rPr>
  </w:style>
  <w:style w:type="paragraph" w:styleId="BodyTextIndent">
    <w:name w:val="Body Text Indent"/>
    <w:basedOn w:val="Normal"/>
    <w:link w:val="BodyTextIndentChar"/>
    <w:rsid w:val="00AA0C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A0C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odyTextIndent2">
    <w:name w:val="Body Text Indent 2"/>
    <w:basedOn w:val="Normal"/>
    <w:link w:val="BodyTextIndent2Char"/>
    <w:rsid w:val="00AA0CE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A0C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ECote">
    <w:name w:val="COE_Cote"/>
    <w:basedOn w:val="Normal"/>
    <w:rsid w:val="00AA0CE0"/>
    <w:rPr>
      <w:rFonts w:ascii="Arial" w:hAnsi="Arial"/>
    </w:rPr>
  </w:style>
  <w:style w:type="paragraph" w:customStyle="1" w:styleId="COEDirectory">
    <w:name w:val="COE_Directory"/>
    <w:basedOn w:val="Normal"/>
    <w:rsid w:val="00AA0CE0"/>
    <w:rPr>
      <w:color w:val="808080"/>
      <w:sz w:val="28"/>
    </w:rPr>
  </w:style>
  <w:style w:type="paragraph" w:customStyle="1" w:styleId="COEEnceinte">
    <w:name w:val="COE_Enceinte"/>
    <w:basedOn w:val="Normal"/>
    <w:rsid w:val="00AA0CE0"/>
    <w:rPr>
      <w:rFonts w:ascii="Arial" w:hAnsi="Arial"/>
      <w:sz w:val="32"/>
      <w:lang w:val="en-GB"/>
    </w:rPr>
  </w:style>
  <w:style w:type="paragraph" w:customStyle="1" w:styleId="COEHA">
    <w:name w:val="COE_HA"/>
    <w:rsid w:val="002E28DA"/>
    <w:pPr>
      <w:jc w:val="both"/>
    </w:pPr>
    <w:rPr>
      <w:rFonts w:ascii="Times New Roman" w:eastAsia="Times New Roman" w:hAnsi="Times New Roman"/>
      <w:b/>
      <w:sz w:val="28"/>
      <w:szCs w:val="20"/>
      <w:lang w:val="en-GB"/>
    </w:rPr>
  </w:style>
  <w:style w:type="paragraph" w:customStyle="1" w:styleId="COEHeading1">
    <w:name w:val="COE_Heading1"/>
    <w:basedOn w:val="Normal"/>
    <w:uiPriority w:val="99"/>
    <w:rsid w:val="00AA0CE0"/>
    <w:rPr>
      <w:b/>
      <w:sz w:val="32"/>
    </w:rPr>
  </w:style>
  <w:style w:type="paragraph" w:customStyle="1" w:styleId="COEHeading2">
    <w:name w:val="COE_Heading2"/>
    <w:rsid w:val="002E28DA"/>
    <w:pPr>
      <w:jc w:val="both"/>
    </w:pPr>
    <w:rPr>
      <w:rFonts w:ascii="Times New Roman" w:eastAsia="Times New Roman" w:hAnsi="Times New Roman"/>
      <w:b/>
      <w:sz w:val="28"/>
      <w:szCs w:val="20"/>
      <w:lang w:val="en-GB"/>
    </w:rPr>
  </w:style>
  <w:style w:type="paragraph" w:customStyle="1" w:styleId="COEHeading3">
    <w:name w:val="COE_Heading3"/>
    <w:basedOn w:val="Normal"/>
    <w:rsid w:val="00AA0CE0"/>
    <w:rPr>
      <w:b/>
    </w:rPr>
  </w:style>
  <w:style w:type="paragraph" w:customStyle="1" w:styleId="COEIntro">
    <w:name w:val="COE_Intro"/>
    <w:rsid w:val="002E28DA"/>
    <w:pPr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customStyle="1" w:styleId="COENoLignes">
    <w:name w:val="COE_NoLignes"/>
    <w:rsid w:val="002E28DA"/>
    <w:pPr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COEObs">
    <w:name w:val="COE_Obs"/>
    <w:rsid w:val="002E28DA"/>
    <w:pPr>
      <w:jc w:val="both"/>
    </w:pPr>
    <w:rPr>
      <w:rFonts w:ascii="Times New Roman" w:eastAsia="Times New Roman" w:hAnsi="Times New Roman"/>
      <w:bCs/>
      <w:color w:val="000000"/>
      <w:sz w:val="24"/>
      <w:szCs w:val="20"/>
      <w:lang w:val="en-US"/>
    </w:rPr>
  </w:style>
  <w:style w:type="paragraph" w:customStyle="1" w:styleId="COESummary">
    <w:name w:val="COE_Summary"/>
    <w:basedOn w:val="Normal"/>
    <w:rsid w:val="00AA0CE0"/>
  </w:style>
  <w:style w:type="paragraph" w:customStyle="1" w:styleId="COETitre">
    <w:name w:val="COE_Titre"/>
    <w:basedOn w:val="Normal"/>
    <w:rsid w:val="00AA0CE0"/>
    <w:rPr>
      <w:rFonts w:ascii="Arial" w:hAnsi="Arial"/>
      <w:sz w:val="36"/>
    </w:rPr>
  </w:style>
  <w:style w:type="paragraph" w:customStyle="1" w:styleId="COEType">
    <w:name w:val="COE_Type"/>
    <w:basedOn w:val="Normal"/>
    <w:rsid w:val="00AA0CE0"/>
    <w:rPr>
      <w:rFonts w:ascii="Arial" w:hAnsi="Arial"/>
      <w:b/>
    </w:rPr>
  </w:style>
  <w:style w:type="character" w:styleId="FollowedHyperlink">
    <w:name w:val="FollowedHyperlink"/>
    <w:rsid w:val="00AA0CE0"/>
    <w:rPr>
      <w:color w:val="800080"/>
      <w:u w:val="single"/>
    </w:rPr>
  </w:style>
  <w:style w:type="paragraph" w:customStyle="1" w:styleId="FooterInformation">
    <w:name w:val="Footer Information"/>
    <w:basedOn w:val="BodyTextIndent"/>
    <w:autoRedefine/>
    <w:rsid w:val="00AA0CE0"/>
    <w:pPr>
      <w:spacing w:after="0"/>
      <w:ind w:left="0"/>
    </w:pPr>
    <w:rPr>
      <w:b/>
      <w:iCs/>
      <w:sz w:val="22"/>
      <w:szCs w:val="22"/>
      <w:lang w:val="en-US"/>
    </w:rPr>
  </w:style>
  <w:style w:type="character" w:styleId="FootnoteReference">
    <w:name w:val="footnote reference"/>
    <w:aliases w:val="Footnotes refss"/>
    <w:semiHidden/>
    <w:rsid w:val="00FC2624"/>
    <w:rPr>
      <w:rFonts w:ascii="Myriad Pro" w:hAnsi="Myriad Pro"/>
      <w:sz w:val="18"/>
      <w:vertAlign w:val="superscript"/>
    </w:rPr>
  </w:style>
  <w:style w:type="paragraph" w:styleId="FootnoteText">
    <w:name w:val="footnote text"/>
    <w:link w:val="FootnoteTextChar"/>
    <w:semiHidden/>
    <w:rsid w:val="002E28DA"/>
    <w:pPr>
      <w:jc w:val="both"/>
    </w:pPr>
    <w:rPr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2E28DA"/>
    <w:rPr>
      <w:szCs w:val="20"/>
      <w:lang w:val="en-GB"/>
    </w:rPr>
  </w:style>
  <w:style w:type="character" w:customStyle="1" w:styleId="msochangeprop0">
    <w:name w:val="msochangeprop"/>
    <w:basedOn w:val="DefaultParagraphFont"/>
    <w:rsid w:val="00AA0CE0"/>
  </w:style>
  <w:style w:type="character" w:customStyle="1" w:styleId="msoins0">
    <w:name w:val="msoins"/>
    <w:rsid w:val="00AA0CE0"/>
    <w:rPr>
      <w:color w:val="008080"/>
      <w:u w:val="single"/>
    </w:rPr>
  </w:style>
  <w:style w:type="paragraph" w:customStyle="1" w:styleId="Normal1">
    <w:name w:val="Normal1"/>
    <w:basedOn w:val="Normal"/>
    <w:rsid w:val="00AA0CE0"/>
    <w:rPr>
      <w:rFonts w:ascii="Arial" w:hAnsi="Arial" w:cs="Arial"/>
      <w:lang w:val="en-GB"/>
    </w:rPr>
  </w:style>
  <w:style w:type="paragraph" w:styleId="NormalWeb">
    <w:name w:val="Normal (Web)"/>
    <w:basedOn w:val="Normal"/>
    <w:rsid w:val="00AA0CE0"/>
    <w:pPr>
      <w:spacing w:before="100" w:beforeAutospacing="1"/>
    </w:pPr>
    <w:rPr>
      <w:lang w:val="en-GB"/>
    </w:rPr>
  </w:style>
  <w:style w:type="paragraph" w:customStyle="1" w:styleId="SessionDate">
    <w:name w:val="Session Date"/>
    <w:autoRedefine/>
    <w:rsid w:val="00AA0CE0"/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SpeechNormal">
    <w:name w:val="Speech Normal"/>
    <w:basedOn w:val="Normal"/>
    <w:rsid w:val="00AA0CE0"/>
    <w:pPr>
      <w:spacing w:after="120" w:line="360" w:lineRule="auto"/>
    </w:pPr>
    <w:rPr>
      <w:rFonts w:ascii="Times" w:hAnsi="Times"/>
      <w:sz w:val="28"/>
      <w:szCs w:val="28"/>
      <w:lang w:val="en-GB"/>
    </w:rPr>
  </w:style>
  <w:style w:type="character" w:styleId="Strong">
    <w:name w:val="Strong"/>
    <w:qFormat/>
    <w:rsid w:val="00AA0CE0"/>
    <w:rPr>
      <w:b/>
      <w:bCs/>
    </w:rPr>
  </w:style>
  <w:style w:type="paragraph" w:styleId="Title">
    <w:name w:val="Title"/>
    <w:basedOn w:val="Normal"/>
    <w:link w:val="TitleChar"/>
    <w:qFormat/>
    <w:rsid w:val="00AA0CE0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A0CE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traduction">
    <w:name w:val="traduction"/>
    <w:basedOn w:val="Header"/>
    <w:rsid w:val="00AA0CE0"/>
    <w:pPr>
      <w:tabs>
        <w:tab w:val="clear" w:pos="4513"/>
        <w:tab w:val="clear" w:pos="9026"/>
      </w:tabs>
      <w:spacing w:after="100"/>
    </w:pPr>
    <w:rPr>
      <w:szCs w:val="20"/>
    </w:rPr>
  </w:style>
  <w:style w:type="character" w:customStyle="1" w:styleId="CAFFREY">
    <w:name w:val="CAFFREY"/>
    <w:semiHidden/>
    <w:rsid w:val="00AA0CE0"/>
    <w:rPr>
      <w:rFonts w:ascii="Arial" w:hAnsi="Arial" w:cs="Arial"/>
      <w:color w:val="000080"/>
      <w:sz w:val="20"/>
      <w:szCs w:val="20"/>
    </w:rPr>
  </w:style>
  <w:style w:type="character" w:styleId="PageNumber">
    <w:name w:val="page number"/>
    <w:basedOn w:val="DefaultParagraphFont"/>
    <w:rsid w:val="00AA0CE0"/>
  </w:style>
  <w:style w:type="paragraph" w:customStyle="1" w:styleId="COEBullet">
    <w:name w:val="COE_Bullet"/>
    <w:basedOn w:val="Normal"/>
    <w:link w:val="COEBulletCar"/>
    <w:rsid w:val="00AA0CE0"/>
    <w:rPr>
      <w:rFonts w:ascii="Verdana" w:hAnsi="Verdana"/>
    </w:rPr>
  </w:style>
  <w:style w:type="paragraph" w:customStyle="1" w:styleId="COEFootnote">
    <w:name w:val="COE_Footnote"/>
    <w:basedOn w:val="Normal"/>
    <w:next w:val="Normal"/>
    <w:link w:val="COEFootnoteChar"/>
    <w:rsid w:val="00FC2624"/>
  </w:style>
  <w:style w:type="paragraph" w:customStyle="1" w:styleId="COELignes">
    <w:name w:val="COE_Lignes"/>
    <w:basedOn w:val="Normal"/>
    <w:rsid w:val="00AA0CE0"/>
    <w:rPr>
      <w:rFonts w:ascii="Verdana" w:hAnsi="Verdana"/>
    </w:rPr>
  </w:style>
  <w:style w:type="character" w:customStyle="1" w:styleId="COEBulletCar">
    <w:name w:val="COE_Bullet Car"/>
    <w:link w:val="COEBullet"/>
    <w:rsid w:val="00AA0CE0"/>
    <w:rPr>
      <w:rFonts w:ascii="Verdana" w:eastAsia="Times New Roman" w:hAnsi="Verdana" w:cs="Times New Roman"/>
      <w:sz w:val="20"/>
      <w:szCs w:val="24"/>
      <w:lang w:eastAsia="fr-FR"/>
    </w:rPr>
  </w:style>
  <w:style w:type="character" w:customStyle="1" w:styleId="COEFootnoteChar">
    <w:name w:val="COE_Footnote Char"/>
    <w:link w:val="COEFootnote"/>
    <w:rsid w:val="00FC2624"/>
  </w:style>
  <w:style w:type="character" w:styleId="CommentReference">
    <w:name w:val="annotation reference"/>
    <w:rsid w:val="00AA0CE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0CE0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AA0CE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AA0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0CE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AA0CE0"/>
    <w:pPr>
      <w:ind w:left="720"/>
    </w:pPr>
    <w:rPr>
      <w:rFonts w:ascii="Calibri" w:eastAsia="Calibri" w:hAnsi="Calibri" w:cs="Calibr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AA0CE0"/>
    <w:rPr>
      <w:rFonts w:ascii="Times New Roman" w:eastAsia="Times New Roman" w:hAnsi="Times New Roman"/>
      <w:sz w:val="24"/>
      <w:szCs w:val="24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7E0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20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0C37E0"/>
    <w:rPr>
      <w:rFonts w:ascii="Georgia" w:eastAsia="Georgia" w:hAnsi="Georgia" w:cs="Georgia"/>
      <w:i/>
      <w:color w:val="666666"/>
      <w:sz w:val="48"/>
      <w:szCs w:val="20"/>
      <w:lang w:val="en-GB" w:eastAsia="en-GB"/>
    </w:rPr>
  </w:style>
  <w:style w:type="paragraph" w:customStyle="1" w:styleId="Style1">
    <w:name w:val="Style1"/>
    <w:basedOn w:val="NoSpacing"/>
    <w:link w:val="Style1Char"/>
    <w:qFormat/>
    <w:rsid w:val="007E7F0F"/>
    <w:pPr>
      <w:spacing w:after="60"/>
    </w:pPr>
    <w:rPr>
      <w:rFonts w:ascii="Arial Narrow" w:eastAsia="Times New Roman" w:hAnsi="Arial Narrow" w:cstheme="minorBidi"/>
      <w:sz w:val="22"/>
      <w:szCs w:val="22"/>
      <w:lang w:val="en-GB" w:eastAsia="fr-FR"/>
    </w:rPr>
  </w:style>
  <w:style w:type="character" w:customStyle="1" w:styleId="Style1Char">
    <w:name w:val="Style1 Char"/>
    <w:basedOn w:val="CommentTextChar"/>
    <w:link w:val="Style1"/>
    <w:rsid w:val="007E7F0F"/>
    <w:rPr>
      <w:rFonts w:ascii="Arial Narrow" w:eastAsia="Times New Roman" w:hAnsi="Arial Narrow" w:cstheme="minorBidi"/>
      <w:sz w:val="22"/>
      <w:szCs w:val="22"/>
      <w:lang w:val="en-GB" w:eastAsia="fr-FR"/>
    </w:rPr>
  </w:style>
  <w:style w:type="paragraph" w:styleId="NoSpacing">
    <w:name w:val="No Spacing"/>
    <w:uiPriority w:val="1"/>
    <w:qFormat/>
    <w:rsid w:val="007E7F0F"/>
    <w:pPr>
      <w:jc w:val="both"/>
    </w:pPr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F4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4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e.int/uk/web/kyiv/strengthening-democracy-and-building-trust-at-local-level-in-ukrain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ite.moras@coe.in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vitlana.gryshchenko@coe.in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es-herrera\Desktop\Standard%20templates\TEMPLATE%20for%20Project%20docs%20-%20AUC_eng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F6F57-2703-484E-8153-4F3F94255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Project docs - AUC_eng</Template>
  <TotalTime>1</TotalTime>
  <Pages>1</Pages>
  <Words>678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FLORES-HERRERA Albert</dc:creator>
  <cp:lastModifiedBy>Oleg MUZYCHENKO</cp:lastModifiedBy>
  <cp:revision>3</cp:revision>
  <cp:lastPrinted>2020-06-10T17:36:00Z</cp:lastPrinted>
  <dcterms:created xsi:type="dcterms:W3CDTF">2020-06-12T14:22:00Z</dcterms:created>
  <dcterms:modified xsi:type="dcterms:W3CDTF">2020-06-12T14:22:00Z</dcterms:modified>
</cp:coreProperties>
</file>